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7A2F" w14:textId="72017ECF" w:rsidR="005B16BB" w:rsidRPr="00A066DF" w:rsidRDefault="005B16BB" w:rsidP="004D1C5D">
      <w:pPr>
        <w:tabs>
          <w:tab w:val="left" w:pos="960"/>
        </w:tabs>
        <w:spacing w:before="120" w:after="240"/>
        <w:jc w:val="center"/>
        <w:rPr>
          <w:rFonts w:ascii="Calibri" w:hAnsi="Calibri" w:cs="Calibri"/>
          <w:b/>
          <w:bCs/>
          <w:color w:val="273276" w:themeColor="accent2"/>
          <w:sz w:val="36"/>
          <w:szCs w:val="36"/>
        </w:rPr>
      </w:pPr>
      <w:r w:rsidRPr="008A29D1">
        <w:rPr>
          <w:rFonts w:ascii="Calibri" w:hAnsi="Calibri" w:cs="Calibri"/>
          <w:b/>
          <w:bCs/>
          <w:color w:val="auto"/>
          <w:sz w:val="36"/>
          <w:szCs w:val="36"/>
        </w:rPr>
        <w:t>C</w:t>
      </w:r>
      <w:r w:rsidRPr="00A066DF">
        <w:rPr>
          <w:rFonts w:ascii="Calibri" w:hAnsi="Calibri" w:cs="Calibri"/>
          <w:b/>
          <w:bCs/>
          <w:color w:val="273276" w:themeColor="accent2"/>
          <w:sz w:val="36"/>
          <w:szCs w:val="36"/>
        </w:rPr>
        <w:t>LIENT VERIFICATION FORM (</w:t>
      </w:r>
      <w:r w:rsidR="00A066DF" w:rsidRPr="00A066DF">
        <w:rPr>
          <w:rFonts w:ascii="Calibri" w:hAnsi="Calibri" w:cs="Calibri"/>
          <w:b/>
          <w:bCs/>
          <w:color w:val="273276" w:themeColor="accent2"/>
          <w:sz w:val="36"/>
          <w:szCs w:val="36"/>
        </w:rPr>
        <w:t>Entity &amp; Beneficial Ownership</w:t>
      </w:r>
      <w:r w:rsidRPr="00A066DF">
        <w:rPr>
          <w:rFonts w:ascii="Calibri" w:hAnsi="Calibri" w:cs="Calibri"/>
          <w:b/>
          <w:bCs/>
          <w:color w:val="273276" w:themeColor="accent2"/>
          <w:sz w:val="36"/>
          <w:szCs w:val="36"/>
        </w:rPr>
        <w:t>)</w:t>
      </w:r>
    </w:p>
    <w:p w14:paraId="5CF578D0" w14:textId="77777777" w:rsidR="00103A64" w:rsidRPr="004D1C5D" w:rsidRDefault="00103A64" w:rsidP="00164756">
      <w:pPr>
        <w:rPr>
          <w:rFonts w:ascii="Calibri" w:hAnsi="Calibri" w:cs="Calibri"/>
          <w:sz w:val="24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972"/>
        <w:gridCol w:w="7371"/>
      </w:tblGrid>
      <w:tr w:rsidR="00D31D9D" w14:paraId="0227B50C" w14:textId="77777777" w:rsidTr="00E661CB">
        <w:trPr>
          <w:trHeight w:val="432"/>
        </w:trPr>
        <w:tc>
          <w:tcPr>
            <w:tcW w:w="297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0C14677" w14:textId="77777777" w:rsidR="00D31D9D" w:rsidRPr="004036D2" w:rsidRDefault="00D31D9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bookmarkStart w:id="0" w:name="_Hlk84490738"/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Client Code:</w:t>
            </w:r>
          </w:p>
        </w:tc>
        <w:tc>
          <w:tcPr>
            <w:tcW w:w="7371" w:type="dxa"/>
            <w:vAlign w:val="center"/>
          </w:tcPr>
          <w:p w14:paraId="11B905FF" w14:textId="42CF9311" w:rsidR="00D31D9D" w:rsidRDefault="00D31D9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D31D9D" w14:paraId="141CBFEE" w14:textId="77777777" w:rsidTr="00E661CB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</w:tcBorders>
            <w:shd w:val="clear" w:color="auto" w:fill="002060"/>
            <w:vAlign w:val="center"/>
          </w:tcPr>
          <w:p w14:paraId="48594F2F" w14:textId="7F8A337F" w:rsidR="00D31D9D" w:rsidRPr="004036D2" w:rsidRDefault="00567A3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Entity</w:t>
            </w:r>
            <w:r w:rsidR="00D31D9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Full</w:t>
            </w:r>
            <w:r w:rsidR="00D31D9D" w:rsidRPr="004036D2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Name:</w:t>
            </w:r>
          </w:p>
        </w:tc>
        <w:tc>
          <w:tcPr>
            <w:tcW w:w="7371" w:type="dxa"/>
            <w:vAlign w:val="center"/>
          </w:tcPr>
          <w:p w14:paraId="253F9AA7" w14:textId="3049DE79" w:rsidR="00D31D9D" w:rsidRDefault="00D31D9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D31D9D" w14:paraId="266B35DB" w14:textId="77777777" w:rsidTr="00E661CB">
        <w:trPr>
          <w:trHeight w:val="432"/>
        </w:trPr>
        <w:tc>
          <w:tcPr>
            <w:tcW w:w="297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2DFBB6F9" w14:textId="77777777" w:rsidR="00D31D9D" w:rsidRPr="004036D2" w:rsidRDefault="00D31D9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Engagement Type</w:t>
            </w:r>
            <w:r w:rsidRPr="004036D2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:</w:t>
            </w:r>
          </w:p>
        </w:tc>
        <w:tc>
          <w:tcPr>
            <w:tcW w:w="7371" w:type="dxa"/>
            <w:vAlign w:val="center"/>
          </w:tcPr>
          <w:p w14:paraId="2CA73A10" w14:textId="1CE8A5FF" w:rsidR="00D31D9D" w:rsidRDefault="00D31D9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D31D9D" w14:paraId="471D10C9" w14:textId="77777777" w:rsidTr="00E661CB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79FDD551" w14:textId="77777777" w:rsidR="00D31D9D" w:rsidRPr="004036D2" w:rsidRDefault="00D31D9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Engagement Partner</w:t>
            </w:r>
          </w:p>
        </w:tc>
        <w:tc>
          <w:tcPr>
            <w:tcW w:w="7371" w:type="dxa"/>
            <w:vAlign w:val="center"/>
          </w:tcPr>
          <w:p w14:paraId="19ED7E90" w14:textId="2434D98A" w:rsidR="00D31D9D" w:rsidRDefault="00D31D9D" w:rsidP="00E661CB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bookmarkEnd w:id="0"/>
    </w:tbl>
    <w:p w14:paraId="2C1A3D55" w14:textId="77777777" w:rsidR="00D064C5" w:rsidRDefault="00D064C5" w:rsidP="00D064C5">
      <w:pPr>
        <w:spacing w:before="0" w:after="120"/>
        <w:rPr>
          <w:rFonts w:ascii="Calibri" w:hAnsi="Calibri" w:cs="Calibri"/>
          <w:b/>
          <w:bCs/>
          <w:color w:val="auto"/>
          <w:sz w:val="28"/>
          <w:szCs w:val="28"/>
        </w:rPr>
      </w:pPr>
    </w:p>
    <w:p w14:paraId="497F3A89" w14:textId="629E302D" w:rsidR="005B16BB" w:rsidRPr="00A066DF" w:rsidRDefault="00D064C5" w:rsidP="0073473A">
      <w:pPr>
        <w:spacing w:before="0" w:after="100" w:afterAutospacing="1"/>
        <w:jc w:val="center"/>
        <w:rPr>
          <w:rFonts w:ascii="Calibri" w:hAnsi="Calibri" w:cs="Calibri"/>
          <w:b/>
          <w:bCs/>
          <w:color w:val="273276" w:themeColor="accent2"/>
          <w:sz w:val="32"/>
          <w:szCs w:val="32"/>
        </w:rPr>
      </w:pPr>
      <w:r w:rsidRPr="00A066DF">
        <w:rPr>
          <w:rFonts w:ascii="Calibri" w:hAnsi="Calibri" w:cs="Calibri"/>
          <w:b/>
          <w:bCs/>
          <w:noProof/>
          <w:color w:val="273276" w:themeColor="accen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F58871" wp14:editId="2C8D696B">
                <wp:simplePos x="0" y="0"/>
                <wp:positionH relativeFrom="column">
                  <wp:posOffset>0</wp:posOffset>
                </wp:positionH>
                <wp:positionV relativeFrom="paragraph">
                  <wp:posOffset>393310</wp:posOffset>
                </wp:positionV>
                <wp:extent cx="6496050" cy="0"/>
                <wp:effectExtent l="0" t="19050" r="38100" b="3810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D4AA3C" id="Straight Connector 3" o:spid="_x0000_s1026" alt="&quot;&quot;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0.95pt" to="511.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" strokecolor="#002060" strokeweight="4.5pt">
                <v:stroke joinstyle="miter"/>
              </v:line>
            </w:pict>
          </mc:Fallback>
        </mc:AlternateContent>
      </w:r>
      <w:r w:rsidR="005B16BB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PART I: </w:t>
      </w:r>
      <w:r w:rsidR="00347D0B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OBTAIN </w:t>
      </w:r>
      <w:r w:rsidR="005B16BB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VERIFICATION INFORMATION </w:t>
      </w:r>
      <w:r w:rsidR="6FEE3E65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>&amp;</w:t>
      </w:r>
      <w:r w:rsidR="005B16BB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 DOCUMENTS</w:t>
      </w:r>
    </w:p>
    <w:p w14:paraId="10A48DD8" w14:textId="77777777" w:rsidR="0073473A" w:rsidRPr="00E62CD0" w:rsidRDefault="0073473A" w:rsidP="00D064C5">
      <w:pPr>
        <w:spacing w:before="0" w:after="100" w:afterAutospacing="1"/>
        <w:rPr>
          <w:rFonts w:ascii="Calibri" w:hAnsi="Calibri" w:cs="Calibri"/>
          <w:b/>
          <w:bCs/>
          <w:color w:val="auto"/>
          <w:sz w:val="8"/>
          <w:szCs w:val="8"/>
        </w:rPr>
      </w:pPr>
    </w:p>
    <w:p w14:paraId="205B9775" w14:textId="11660FFD" w:rsidR="00AC1A08" w:rsidRDefault="00C86E56" w:rsidP="00D064C5">
      <w:pPr>
        <w:tabs>
          <w:tab w:val="left" w:pos="426"/>
        </w:tabs>
        <w:spacing w:before="0" w:after="100" w:afterAutospacing="1"/>
        <w:ind w:left="426" w:right="-268" w:hanging="426"/>
        <w:rPr>
          <w:rFonts w:ascii="Calibri" w:hAnsi="Calibri" w:cs="Calibri"/>
          <w:color w:val="auto"/>
          <w:sz w:val="22"/>
          <w:szCs w:val="22"/>
        </w:rPr>
      </w:pPr>
      <w:sdt>
        <w:sdtPr>
          <w:rPr>
            <w:rFonts w:ascii="Calibri" w:hAnsi="Calibri" w:cs="Calibri"/>
            <w:color w:val="auto"/>
            <w:sz w:val="22"/>
            <w:szCs w:val="22"/>
          </w:rPr>
          <w:id w:val="-1683507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1A08" w:rsidRPr="005B16BB">
            <w:rPr>
              <w:rFonts w:ascii="Calibri" w:hAnsi="Calibri" w:cs="Calibri" w:hint="eastAsia"/>
              <w:color w:val="auto"/>
              <w:sz w:val="22"/>
              <w:szCs w:val="22"/>
            </w:rPr>
            <w:t>☐</w:t>
          </w:r>
        </w:sdtContent>
      </w:sdt>
      <w:r w:rsidR="00AC1A0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5B16BB">
        <w:rPr>
          <w:rFonts w:ascii="Calibri" w:hAnsi="Calibri" w:cs="Calibri"/>
          <w:color w:val="auto"/>
          <w:sz w:val="22"/>
          <w:szCs w:val="22"/>
        </w:rPr>
        <w:tab/>
      </w:r>
      <w:r w:rsidR="00AC1A08">
        <w:rPr>
          <w:rFonts w:ascii="Calibri" w:hAnsi="Calibri" w:cs="Calibri"/>
          <w:color w:val="auto"/>
          <w:sz w:val="22"/>
          <w:szCs w:val="22"/>
        </w:rPr>
        <w:t>Client</w:t>
      </w:r>
      <w:r w:rsidR="009E395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AC1A08">
        <w:rPr>
          <w:rFonts w:ascii="Calibri" w:hAnsi="Calibri" w:cs="Calibri"/>
          <w:color w:val="auto"/>
          <w:sz w:val="22"/>
          <w:szCs w:val="22"/>
        </w:rPr>
        <w:t xml:space="preserve">is an </w:t>
      </w:r>
      <w:r w:rsidR="00AC1A08" w:rsidRPr="00E35DF8">
        <w:rPr>
          <w:rFonts w:ascii="Calibri" w:hAnsi="Calibri" w:cs="Calibri"/>
          <w:b/>
          <w:bCs/>
          <w:color w:val="auto"/>
          <w:sz w:val="22"/>
          <w:szCs w:val="22"/>
        </w:rPr>
        <w:t>organization</w:t>
      </w:r>
      <w:r w:rsidR="00AC1A08">
        <w:rPr>
          <w:rFonts w:ascii="Calibri" w:hAnsi="Calibri" w:cs="Calibri"/>
          <w:color w:val="auto"/>
          <w:sz w:val="22"/>
          <w:szCs w:val="22"/>
        </w:rPr>
        <w:t xml:space="preserve"> that is </w:t>
      </w:r>
      <w:r w:rsidR="00AC1A08" w:rsidRPr="00717A45">
        <w:rPr>
          <w:rFonts w:ascii="Calibri" w:hAnsi="Calibri" w:cs="Calibri"/>
          <w:b/>
          <w:bCs/>
          <w:color w:val="auto"/>
          <w:sz w:val="22"/>
          <w:szCs w:val="22"/>
        </w:rPr>
        <w:t>created or registered pursuant to legislative authority</w:t>
      </w:r>
      <w:r w:rsidR="00AC1A0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52426A">
        <w:rPr>
          <w:rFonts w:ascii="Calibri" w:hAnsi="Calibri" w:cs="Calibri"/>
          <w:color w:val="auto"/>
          <w:sz w:val="22"/>
          <w:szCs w:val="22"/>
        </w:rPr>
        <w:t xml:space="preserve">(e.g., </w:t>
      </w:r>
      <w:r w:rsidR="00125CCC">
        <w:rPr>
          <w:rFonts w:ascii="Calibri" w:hAnsi="Calibri" w:cs="Calibri"/>
          <w:color w:val="auto"/>
          <w:sz w:val="22"/>
          <w:szCs w:val="22"/>
        </w:rPr>
        <w:t>corporation</w:t>
      </w:r>
      <w:r w:rsidR="009E395C">
        <w:rPr>
          <w:rFonts w:ascii="Calibri" w:hAnsi="Calibri" w:cs="Calibri"/>
          <w:color w:val="auto"/>
          <w:sz w:val="22"/>
          <w:szCs w:val="22"/>
        </w:rPr>
        <w:t xml:space="preserve"> or </w:t>
      </w:r>
      <w:r w:rsidR="0052426A">
        <w:rPr>
          <w:rFonts w:ascii="Calibri" w:hAnsi="Calibri" w:cs="Calibri"/>
          <w:color w:val="auto"/>
          <w:sz w:val="22"/>
          <w:szCs w:val="22"/>
        </w:rPr>
        <w:t xml:space="preserve">society). </w:t>
      </w: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3828"/>
        <w:gridCol w:w="2409"/>
        <w:gridCol w:w="4111"/>
      </w:tblGrid>
      <w:tr w:rsidR="005C7B80" w:rsidRPr="00457837" w14:paraId="4FA99259" w14:textId="77777777" w:rsidTr="00970097">
        <w:trPr>
          <w:trHeight w:val="576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6A0B5430" w14:textId="05736BB7" w:rsidR="005C7B80" w:rsidRPr="00DD185C" w:rsidRDefault="00C86E56" w:rsidP="00970097">
            <w:pPr>
              <w:spacing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134142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B80" w:rsidRPr="00970097">
                  <w:rPr>
                    <w:rFonts w:ascii="MS Gothic" w:eastAsia="MS Gothic" w:hAnsi="MS Gothic" w:cs="Calibri" w:hint="eastAsia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5C7B80" w:rsidRPr="0097009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</w:t>
            </w:r>
            <w:r w:rsidR="00EB56F1" w:rsidRPr="0097009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(A) </w:t>
            </w:r>
            <w:r w:rsidR="005C7B80" w:rsidRPr="0097009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REGISTERED </w:t>
            </w:r>
            <w:r w:rsidR="000C664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ENTITY/</w:t>
            </w:r>
            <w:r w:rsidR="005C7B80" w:rsidRPr="00970097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ORGANIZATION </w:t>
            </w:r>
          </w:p>
        </w:tc>
      </w:tr>
      <w:tr w:rsidR="00125CCC" w:rsidRPr="00554AB1" w14:paraId="67AC488C" w14:textId="77777777" w:rsidTr="00970097">
        <w:trPr>
          <w:trHeight w:val="360"/>
        </w:trPr>
        <w:tc>
          <w:tcPr>
            <w:tcW w:w="3828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067049E6" w14:textId="739CE516" w:rsidR="00125CCC" w:rsidRPr="00554AB1" w:rsidRDefault="00125CCC" w:rsidP="0097009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bookmarkStart w:id="1" w:name="_Hlk82677992"/>
            <w:r>
              <w:rPr>
                <w:rFonts w:ascii="Calibri" w:hAnsi="Calibri" w:cs="Calibri"/>
                <w:color w:val="auto"/>
                <w:sz w:val="22"/>
                <w:szCs w:val="22"/>
              </w:rPr>
              <w:t>Government registry:</w:t>
            </w:r>
          </w:p>
        </w:tc>
        <w:tc>
          <w:tcPr>
            <w:tcW w:w="6520" w:type="dxa"/>
            <w:gridSpan w:val="2"/>
          </w:tcPr>
          <w:p w14:paraId="1CCFB700" w14:textId="77777777" w:rsidR="00125CCC" w:rsidRPr="00554AB1" w:rsidRDefault="00125CC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25CCC" w:rsidRPr="00554AB1" w14:paraId="63247A8B" w14:textId="77777777" w:rsidTr="00970097"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576822FC" w14:textId="0C706029" w:rsidR="00125CCC" w:rsidRPr="00554AB1" w:rsidRDefault="000C664A" w:rsidP="0097009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Entity Type</w:t>
            </w:r>
            <w:r w:rsidR="00125CCC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520" w:type="dxa"/>
            <w:gridSpan w:val="2"/>
          </w:tcPr>
          <w:p w14:paraId="51130E9D" w14:textId="77777777" w:rsidR="00125CCC" w:rsidRPr="00554AB1" w:rsidRDefault="00125CC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25CCC" w:rsidRPr="00554AB1" w14:paraId="5EFDE7E9" w14:textId="77777777" w:rsidTr="00970097"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097E1AB7" w14:textId="24E64900" w:rsidR="00125CCC" w:rsidRPr="00554AB1" w:rsidRDefault="00125CCC" w:rsidP="0097009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Date of </w:t>
            </w:r>
            <w:r w:rsidR="002B7160">
              <w:rPr>
                <w:rFonts w:ascii="Calibri" w:hAnsi="Calibri" w:cs="Calibri"/>
                <w:color w:val="auto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ssue:</w:t>
            </w:r>
          </w:p>
        </w:tc>
        <w:tc>
          <w:tcPr>
            <w:tcW w:w="6520" w:type="dxa"/>
            <w:gridSpan w:val="2"/>
          </w:tcPr>
          <w:p w14:paraId="45D38764" w14:textId="77777777" w:rsidR="00125CCC" w:rsidRPr="00554AB1" w:rsidRDefault="00125CC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25CCC" w:rsidRPr="00554AB1" w14:paraId="4C516BB0" w14:textId="77777777" w:rsidTr="00970097"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4DB6B4A7" w14:textId="66954C72" w:rsidR="00125CCC" w:rsidRPr="00554AB1" w:rsidRDefault="00125CCC" w:rsidP="0097009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Place of </w:t>
            </w:r>
            <w:r w:rsidR="002B7160">
              <w:rPr>
                <w:rFonts w:ascii="Calibri" w:hAnsi="Calibri" w:cs="Calibri"/>
                <w:color w:val="auto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ssue:</w:t>
            </w:r>
          </w:p>
        </w:tc>
        <w:tc>
          <w:tcPr>
            <w:tcW w:w="6520" w:type="dxa"/>
            <w:gridSpan w:val="2"/>
          </w:tcPr>
          <w:p w14:paraId="753D50CB" w14:textId="77777777" w:rsidR="00125CCC" w:rsidRPr="00554AB1" w:rsidRDefault="00125CC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25CCC" w:rsidRPr="00554AB1" w14:paraId="1AC05721" w14:textId="77777777" w:rsidTr="00970097"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6A9D2729" w14:textId="77777777" w:rsidR="00125CCC" w:rsidRPr="00554AB1" w:rsidRDefault="00125CCC" w:rsidP="0097009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date, if applicable:</w:t>
            </w:r>
          </w:p>
        </w:tc>
        <w:tc>
          <w:tcPr>
            <w:tcW w:w="6520" w:type="dxa"/>
            <w:gridSpan w:val="2"/>
            <w:tcBorders>
              <w:bottom w:val="single" w:sz="4" w:space="0" w:color="4F4F4F"/>
            </w:tcBorders>
          </w:tcPr>
          <w:p w14:paraId="29F44323" w14:textId="77777777" w:rsidR="00125CCC" w:rsidRPr="00554AB1" w:rsidRDefault="00125CC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25CCC" w:rsidRPr="00554AB1" w14:paraId="27C61CD5" w14:textId="77777777" w:rsidTr="00970097">
        <w:trPr>
          <w:trHeight w:val="360"/>
        </w:trPr>
        <w:tc>
          <w:tcPr>
            <w:tcW w:w="3828" w:type="dxa"/>
            <w:vMerge w:val="restart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4744C495" w14:textId="07C1D446" w:rsidR="00125CCC" w:rsidRDefault="00125CCC" w:rsidP="0097009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If electronic record used:</w:t>
            </w:r>
          </w:p>
        </w:tc>
        <w:tc>
          <w:tcPr>
            <w:tcW w:w="2409" w:type="dxa"/>
            <w:tcBorders>
              <w:bottom w:val="single" w:sz="4" w:space="0" w:color="4F4F4F"/>
            </w:tcBorders>
          </w:tcPr>
          <w:p w14:paraId="3207454B" w14:textId="036DCEB0" w:rsidR="00125CCC" w:rsidRPr="00554AB1" w:rsidRDefault="00125CCC" w:rsidP="00E35DF8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Registration </w:t>
            </w:r>
            <w:r w:rsidR="0006136D">
              <w:rPr>
                <w:rFonts w:ascii="Calibri" w:hAnsi="Calibri" w:cs="Calibri"/>
                <w:color w:val="auto"/>
                <w:sz w:val="22"/>
                <w:szCs w:val="22"/>
              </w:rPr>
              <w:t>number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4F4F4F"/>
            </w:tcBorders>
          </w:tcPr>
          <w:p w14:paraId="34367227" w14:textId="054E906C" w:rsidR="00125CCC" w:rsidRPr="00554AB1" w:rsidRDefault="00125CC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25CCC" w:rsidRPr="00554AB1" w14:paraId="653D6EAF" w14:textId="77777777" w:rsidTr="00970097">
        <w:tc>
          <w:tcPr>
            <w:tcW w:w="3828" w:type="dxa"/>
            <w:vMerge/>
            <w:tcBorders>
              <w:bottom w:val="single" w:sz="4" w:space="0" w:color="4F4F4F"/>
            </w:tcBorders>
            <w:shd w:val="clear" w:color="auto" w:fill="273276" w:themeFill="accent2"/>
          </w:tcPr>
          <w:p w14:paraId="75359ACA" w14:textId="77777777" w:rsidR="00125CCC" w:rsidRDefault="00125CCC" w:rsidP="0026447E">
            <w:pPr>
              <w:pStyle w:val="checklistindent"/>
              <w:spacing w:before="120" w:after="12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4F4F4F"/>
            </w:tcBorders>
          </w:tcPr>
          <w:p w14:paraId="5DC83D19" w14:textId="7F3A88C2" w:rsidR="00125CCC" w:rsidRPr="00554AB1" w:rsidRDefault="00125CCC" w:rsidP="00E35DF8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Source of electronic version of the record:</w:t>
            </w:r>
          </w:p>
        </w:tc>
        <w:tc>
          <w:tcPr>
            <w:tcW w:w="4111" w:type="dxa"/>
            <w:tcBorders>
              <w:bottom w:val="single" w:sz="4" w:space="0" w:color="4F4F4F"/>
            </w:tcBorders>
          </w:tcPr>
          <w:p w14:paraId="24803351" w14:textId="139532BD" w:rsidR="00125CCC" w:rsidRPr="00554AB1" w:rsidRDefault="00125CC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bookmarkEnd w:id="1"/>
      <w:tr w:rsidR="00125CCC" w:rsidRPr="00F741F9" w14:paraId="7C8F2102" w14:textId="77777777" w:rsidTr="004D1C5D"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5FDB566B" w14:textId="04DECAB5" w:rsidR="00125CCC" w:rsidRPr="00F741F9" w:rsidRDefault="00C86E56" w:rsidP="00BF5E98">
            <w:pPr>
              <w:pStyle w:val="checklistindent"/>
              <w:spacing w:before="0" w:after="60"/>
              <w:ind w:left="318" w:hanging="318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404459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CCC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5CCC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E3F00">
              <w:rPr>
                <w:rFonts w:ascii="Calibri" w:hAnsi="Calibri" w:cs="Calibri"/>
                <w:color w:val="auto"/>
                <w:sz w:val="22"/>
                <w:szCs w:val="22"/>
              </w:rPr>
              <w:t>I confirm that the record</w:t>
            </w:r>
            <w:r w:rsidR="00E13AD4">
              <w:rPr>
                <w:rFonts w:ascii="Calibri" w:hAnsi="Calibri" w:cs="Calibri"/>
                <w:color w:val="auto"/>
                <w:sz w:val="22"/>
                <w:szCs w:val="22"/>
              </w:rPr>
              <w:t>(s)</w:t>
            </w:r>
            <w:r w:rsidR="005E3F0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obtained and relied on from the government registry confirm</w:t>
            </w:r>
            <w:r w:rsidR="00E13AD4">
              <w:rPr>
                <w:rFonts w:ascii="Calibri" w:hAnsi="Calibri" w:cs="Calibri"/>
                <w:color w:val="auto"/>
                <w:sz w:val="22"/>
                <w:szCs w:val="22"/>
              </w:rPr>
              <w:t xml:space="preserve">s </w:t>
            </w:r>
            <w:r w:rsidR="005E3F0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the existence of the organization, and </w:t>
            </w:r>
            <w:r w:rsidR="009E395C">
              <w:rPr>
                <w:rFonts w:ascii="Calibri" w:hAnsi="Calibri" w:cs="Calibri"/>
                <w:color w:val="auto"/>
                <w:sz w:val="22"/>
                <w:szCs w:val="22"/>
              </w:rPr>
              <w:t>contain</w:t>
            </w:r>
            <w:r w:rsidR="00E13AD4">
              <w:rPr>
                <w:rFonts w:ascii="Calibri" w:hAnsi="Calibri" w:cs="Calibri"/>
                <w:color w:val="auto"/>
                <w:sz w:val="22"/>
                <w:szCs w:val="22"/>
              </w:rPr>
              <w:t>s</w:t>
            </w:r>
            <w:r w:rsidR="009E395C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the</w:t>
            </w:r>
            <w:r w:rsidR="005E3F0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and address of the organization</w:t>
            </w:r>
            <w:r w:rsidR="009E395C">
              <w:rPr>
                <w:rFonts w:ascii="Calibri" w:hAnsi="Calibri" w:cs="Calibri"/>
                <w:color w:val="auto"/>
                <w:sz w:val="22"/>
                <w:szCs w:val="22"/>
              </w:rPr>
              <w:t>, as well as the names of its directors (if applicable)</w:t>
            </w:r>
            <w:r w:rsidR="005E3F0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9E395C">
              <w:rPr>
                <w:rFonts w:ascii="Calibri" w:hAnsi="Calibri" w:cs="Calibri"/>
                <w:color w:val="auto"/>
                <w:sz w:val="22"/>
                <w:szCs w:val="22"/>
              </w:rPr>
              <w:t xml:space="preserve">which </w:t>
            </w:r>
            <w:r w:rsidR="005E3F0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matches the information provided by the organization during the identification process. </w:t>
            </w:r>
          </w:p>
        </w:tc>
      </w:tr>
      <w:tr w:rsidR="00A033C0" w:rsidRPr="00A033C0" w14:paraId="78522BB8" w14:textId="77777777" w:rsidTr="004D1C5D"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4D5CB32A" w14:textId="672BDFD1" w:rsidR="00A033C0" w:rsidRDefault="00C86E56" w:rsidP="00BF5E98">
            <w:pPr>
              <w:pStyle w:val="checklistindent"/>
              <w:spacing w:before="0" w:after="60"/>
              <w:ind w:left="318" w:hanging="318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74865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3C0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A033C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</w:t>
            </w:r>
            <w:r w:rsidR="00A033C0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record</w:t>
            </w:r>
            <w:r w:rsidR="00462DB6">
              <w:rPr>
                <w:rFonts w:ascii="Calibri" w:hAnsi="Calibri" w:cs="Calibri"/>
                <w:color w:val="auto"/>
                <w:sz w:val="22"/>
                <w:szCs w:val="22"/>
              </w:rPr>
              <w:t>(</w:t>
            </w:r>
            <w:r w:rsidR="00A033C0" w:rsidRPr="00D106AD">
              <w:rPr>
                <w:rFonts w:ascii="Calibri" w:hAnsi="Calibri" w:cs="Calibri"/>
                <w:color w:val="auto"/>
                <w:sz w:val="22"/>
                <w:szCs w:val="22"/>
              </w:rPr>
              <w:t>s</w:t>
            </w:r>
            <w:r w:rsidR="00462DB6">
              <w:rPr>
                <w:rFonts w:ascii="Calibri" w:hAnsi="Calibri" w:cs="Calibri"/>
                <w:color w:val="auto"/>
                <w:sz w:val="22"/>
                <w:szCs w:val="22"/>
              </w:rPr>
              <w:t>)</w:t>
            </w:r>
            <w:r w:rsidR="00A033C0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used to verify identity </w:t>
            </w:r>
            <w:r w:rsidR="00A033C0">
              <w:rPr>
                <w:rFonts w:ascii="Calibri" w:hAnsi="Calibri" w:cs="Calibri"/>
                <w:color w:val="auto"/>
                <w:sz w:val="22"/>
                <w:szCs w:val="22"/>
              </w:rPr>
              <w:t>are</w:t>
            </w:r>
            <w:r w:rsidR="00A033C0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authentic, valid, and current, and</w:t>
            </w:r>
            <w:r w:rsidR="00462DB6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any</w:t>
            </w:r>
            <w:r w:rsidR="00A033C0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other information used </w:t>
            </w:r>
            <w:r w:rsidR="00A033C0">
              <w:rPr>
                <w:rFonts w:ascii="Calibri" w:hAnsi="Calibri" w:cs="Calibri"/>
                <w:color w:val="auto"/>
                <w:sz w:val="22"/>
                <w:szCs w:val="22"/>
              </w:rPr>
              <w:t>is</w:t>
            </w:r>
            <w:r w:rsidR="00A033C0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valid and current</w:t>
            </w:r>
            <w:r w:rsidR="00A033C0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tr w:rsidR="00C92C35" w:rsidRPr="00A033C0" w14:paraId="1A13BA5F" w14:textId="77777777" w:rsidTr="004D1C5D"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2AB5C357" w14:textId="65137DEF" w:rsidR="00C92C35" w:rsidRDefault="00C86E56" w:rsidP="00BF5E98">
            <w:pPr>
              <w:pStyle w:val="checklistindent"/>
              <w:spacing w:before="0" w:after="60"/>
              <w:ind w:left="318" w:hanging="318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205074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2C35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C92C35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</w:t>
            </w:r>
            <w:r w:rsidR="00C92C35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the above-noted </w:t>
            </w:r>
            <w:r w:rsidR="00C92C35">
              <w:rPr>
                <w:rFonts w:ascii="Calibri" w:hAnsi="Calibri" w:cs="Calibri"/>
                <w:color w:val="auto"/>
                <w:sz w:val="22"/>
                <w:szCs w:val="22"/>
              </w:rPr>
              <w:t>record(s)</w:t>
            </w:r>
            <w:r w:rsidR="00C92C35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is attached to this form</w:t>
            </w:r>
            <w:r w:rsidR="00C92C35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tr w:rsidR="00125CCC" w:rsidRPr="00A40825" w14:paraId="63CE5145" w14:textId="77777777" w:rsidTr="00970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828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21C00FB6" w14:textId="13800B85" w:rsidR="00657819" w:rsidRPr="00E35DF8" w:rsidRDefault="00125CC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 xml:space="preserve">Date </w:t>
            </w:r>
            <w:r w:rsidR="007D12CE" w:rsidRPr="00E35DF8">
              <w:rPr>
                <w:rFonts w:ascii="Calibri" w:hAnsi="Calibri" w:cs="Calibri"/>
                <w:color w:val="auto"/>
                <w:sz w:val="22"/>
                <w:szCs w:val="22"/>
              </w:rPr>
              <w:t>i</w:t>
            </w: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nformation </w:t>
            </w:r>
            <w:r w:rsidR="007D12CE" w:rsidRPr="00E35DF8">
              <w:rPr>
                <w:rFonts w:ascii="Calibri" w:hAnsi="Calibri" w:cs="Calibri"/>
                <w:color w:val="auto"/>
                <w:sz w:val="22"/>
                <w:szCs w:val="22"/>
              </w:rPr>
              <w:t>v</w:t>
            </w: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>erified:</w:t>
            </w:r>
          </w:p>
        </w:tc>
        <w:tc>
          <w:tcPr>
            <w:tcW w:w="6520" w:type="dxa"/>
            <w:gridSpan w:val="2"/>
          </w:tcPr>
          <w:p w14:paraId="60276EB0" w14:textId="4F897286" w:rsidR="00125CCC" w:rsidRPr="00713BAE" w:rsidRDefault="00125CCC" w:rsidP="00A40825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25CCC" w14:paraId="55CCAD1F" w14:textId="77777777" w:rsidTr="00970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7D109D27" w14:textId="258F89A0" w:rsidR="00125CCC" w:rsidRPr="00E35DF8" w:rsidRDefault="00125CC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 w:rsidR="007D12CE" w:rsidRPr="00E35DF8"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 w:rsidR="007D12CE" w:rsidRPr="00E35DF8">
              <w:rPr>
                <w:rFonts w:ascii="Calibri" w:hAnsi="Calibri" w:cs="Calibri"/>
                <w:color w:val="auto"/>
                <w:sz w:val="22"/>
                <w:szCs w:val="22"/>
              </w:rPr>
              <w:t>v</w:t>
            </w: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>erified:</w:t>
            </w:r>
          </w:p>
        </w:tc>
        <w:tc>
          <w:tcPr>
            <w:tcW w:w="6520" w:type="dxa"/>
            <w:gridSpan w:val="2"/>
          </w:tcPr>
          <w:p w14:paraId="0169E040" w14:textId="77777777" w:rsidR="00125CCC" w:rsidRDefault="00125CCC" w:rsidP="0026447E">
            <w:pPr>
              <w:pStyle w:val="checklistindent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348882" w14:textId="77777777" w:rsidR="00A11A4C" w:rsidRDefault="00A11A4C" w:rsidP="00A11A4C">
      <w:pPr>
        <w:tabs>
          <w:tab w:val="left" w:pos="426"/>
        </w:tabs>
        <w:spacing w:before="0" w:after="0"/>
        <w:ind w:left="425" w:right="-266" w:hanging="425"/>
        <w:rPr>
          <w:rFonts w:ascii="Calibri" w:hAnsi="Calibri" w:cs="Calibri"/>
          <w:color w:val="auto"/>
          <w:sz w:val="22"/>
          <w:szCs w:val="22"/>
        </w:rPr>
      </w:pPr>
    </w:p>
    <w:p w14:paraId="29BE439F" w14:textId="1E7B370B" w:rsidR="00AC1A08" w:rsidRPr="009E395C" w:rsidRDefault="00C86E56" w:rsidP="00E35DF8">
      <w:pPr>
        <w:tabs>
          <w:tab w:val="left" w:pos="426"/>
        </w:tabs>
        <w:spacing w:after="240"/>
        <w:ind w:left="426" w:right="-268" w:hanging="426"/>
        <w:rPr>
          <w:rFonts w:ascii="Calibri" w:hAnsi="Calibri" w:cs="Calibri"/>
          <w:color w:val="auto"/>
          <w:sz w:val="22"/>
          <w:szCs w:val="22"/>
        </w:rPr>
      </w:pPr>
      <w:sdt>
        <w:sdtPr>
          <w:rPr>
            <w:rFonts w:ascii="Calibri" w:hAnsi="Calibri" w:cs="Calibri"/>
            <w:color w:val="auto"/>
            <w:sz w:val="22"/>
            <w:szCs w:val="22"/>
          </w:rPr>
          <w:id w:val="874277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67E">
            <w:rPr>
              <w:rFonts w:ascii="MS Gothic" w:eastAsia="MS Gothic" w:hAnsi="MS Gothic" w:cs="Calibri" w:hint="eastAsia"/>
              <w:color w:val="auto"/>
              <w:sz w:val="22"/>
              <w:szCs w:val="22"/>
            </w:rPr>
            <w:t>☐</w:t>
          </w:r>
        </w:sdtContent>
      </w:sdt>
      <w:r w:rsidR="00AC1A0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E35DF8">
        <w:rPr>
          <w:rFonts w:ascii="Calibri" w:hAnsi="Calibri" w:cs="Calibri"/>
          <w:color w:val="auto"/>
          <w:sz w:val="22"/>
          <w:szCs w:val="22"/>
        </w:rPr>
        <w:tab/>
      </w:r>
      <w:r w:rsidR="00AC1A08">
        <w:rPr>
          <w:rFonts w:ascii="Calibri" w:hAnsi="Calibri" w:cs="Calibri"/>
          <w:color w:val="auto"/>
          <w:sz w:val="22"/>
          <w:szCs w:val="22"/>
        </w:rPr>
        <w:t>Client</w:t>
      </w:r>
      <w:r w:rsidR="00E35DF8">
        <w:rPr>
          <w:rFonts w:ascii="Calibri" w:hAnsi="Calibri" w:cs="Calibri"/>
          <w:color w:val="auto"/>
          <w:sz w:val="22"/>
          <w:szCs w:val="22"/>
        </w:rPr>
        <w:t xml:space="preserve"> or third party</w:t>
      </w:r>
      <w:r w:rsidR="00AC1A08">
        <w:rPr>
          <w:rFonts w:ascii="Calibri" w:hAnsi="Calibri" w:cs="Calibri"/>
          <w:color w:val="auto"/>
          <w:sz w:val="22"/>
          <w:szCs w:val="22"/>
        </w:rPr>
        <w:t xml:space="preserve"> is an </w:t>
      </w:r>
      <w:r w:rsidR="00AC1A08" w:rsidRPr="00AC1A08">
        <w:rPr>
          <w:rFonts w:ascii="Calibri" w:hAnsi="Calibri" w:cs="Calibri"/>
          <w:b/>
          <w:bCs/>
          <w:color w:val="auto"/>
          <w:sz w:val="22"/>
          <w:szCs w:val="22"/>
        </w:rPr>
        <w:t>organization</w:t>
      </w:r>
      <w:r w:rsidR="00AC1A0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9E395C">
        <w:rPr>
          <w:rFonts w:ascii="Calibri" w:hAnsi="Calibri" w:cs="Calibri"/>
          <w:color w:val="auto"/>
          <w:sz w:val="22"/>
          <w:szCs w:val="22"/>
        </w:rPr>
        <w:t xml:space="preserve">other than a corporation or society that is </w:t>
      </w:r>
      <w:r w:rsidR="009E395C">
        <w:rPr>
          <w:rFonts w:ascii="Calibri" w:hAnsi="Calibri" w:cs="Calibri"/>
          <w:b/>
          <w:bCs/>
          <w:color w:val="auto"/>
          <w:sz w:val="22"/>
          <w:szCs w:val="22"/>
        </w:rPr>
        <w:t xml:space="preserve">not registered in any government registry </w:t>
      </w:r>
      <w:r w:rsidR="009E395C">
        <w:rPr>
          <w:rFonts w:ascii="Calibri" w:hAnsi="Calibri" w:cs="Calibri"/>
          <w:color w:val="auto"/>
          <w:sz w:val="22"/>
          <w:szCs w:val="22"/>
        </w:rPr>
        <w:t xml:space="preserve">(e.g., trust or partnership). </w:t>
      </w: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3828"/>
        <w:gridCol w:w="2409"/>
        <w:gridCol w:w="4111"/>
      </w:tblGrid>
      <w:tr w:rsidR="005C7B80" w:rsidRPr="00457837" w14:paraId="11175BCC" w14:textId="77777777" w:rsidTr="00970097">
        <w:trPr>
          <w:trHeight w:val="576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1B6F1F7A" w14:textId="28102804" w:rsidR="005C7B80" w:rsidRPr="00DD185C" w:rsidRDefault="00C86E56" w:rsidP="00970097">
            <w:pPr>
              <w:spacing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</w:rPr>
                <w:id w:val="-125789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B80">
                  <w:rPr>
                    <w:rFonts w:ascii="MS Gothic" w:eastAsia="MS Gothic" w:hAnsi="MS Gothic" w:cs="Calibri" w:hint="eastAsia"/>
                    <w:b/>
                    <w:bCs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="005C7B8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  </w:t>
            </w:r>
            <w:r w:rsidR="00EB56F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(B) </w:t>
            </w:r>
            <w:r w:rsidR="005C7B8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NON-</w:t>
            </w:r>
            <w:r w:rsidR="00FB5CE4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REGISTERED</w:t>
            </w:r>
            <w:r w:rsidR="005C7B8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0C664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ENTITY/</w:t>
            </w:r>
            <w:r w:rsidR="005C7B80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ORGANIZATION</w:t>
            </w:r>
          </w:p>
        </w:tc>
      </w:tr>
      <w:tr w:rsidR="009E395C" w:rsidRPr="00554AB1" w14:paraId="1BD0F34C" w14:textId="77777777" w:rsidTr="00970097">
        <w:trPr>
          <w:trHeight w:val="360"/>
        </w:trPr>
        <w:tc>
          <w:tcPr>
            <w:tcW w:w="3828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5794ACC4" w14:textId="77777777" w:rsidR="009E395C" w:rsidRPr="00554AB1" w:rsidRDefault="009E395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Type of record referred to:</w:t>
            </w:r>
          </w:p>
        </w:tc>
        <w:tc>
          <w:tcPr>
            <w:tcW w:w="6520" w:type="dxa"/>
            <w:gridSpan w:val="2"/>
          </w:tcPr>
          <w:p w14:paraId="7DB4CAB1" w14:textId="77777777" w:rsidR="009E395C" w:rsidRPr="00554AB1" w:rsidRDefault="009E395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E395C" w:rsidRPr="00554AB1" w14:paraId="0E6D1536" w14:textId="77777777" w:rsidTr="00970097"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3A125BFD" w14:textId="74583AB3" w:rsidR="009E395C" w:rsidRPr="00554AB1" w:rsidRDefault="009E395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Date </w:t>
            </w:r>
            <w:r w:rsidR="002B7160">
              <w:rPr>
                <w:rFonts w:ascii="Calibri" w:hAnsi="Calibri" w:cs="Calibri"/>
                <w:color w:val="auto"/>
                <w:sz w:val="22"/>
                <w:szCs w:val="22"/>
              </w:rPr>
              <w:t>established or created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520" w:type="dxa"/>
            <w:gridSpan w:val="2"/>
          </w:tcPr>
          <w:p w14:paraId="6D5FC748" w14:textId="77777777" w:rsidR="009E395C" w:rsidRPr="00554AB1" w:rsidRDefault="009E395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E395C" w:rsidRPr="00554AB1" w14:paraId="29804FE2" w14:textId="77777777" w:rsidTr="00970097">
        <w:trPr>
          <w:trHeight w:val="360"/>
        </w:trPr>
        <w:tc>
          <w:tcPr>
            <w:tcW w:w="3828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09D37C6E" w14:textId="77D0D86A" w:rsidR="009E395C" w:rsidRPr="00554AB1" w:rsidRDefault="009E395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Place</w:t>
            </w:r>
            <w:r w:rsidR="002B716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established or created: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  <w:gridSpan w:val="2"/>
          </w:tcPr>
          <w:p w14:paraId="11594A33" w14:textId="77777777" w:rsidR="009E395C" w:rsidRPr="00554AB1" w:rsidRDefault="009E395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E395C" w:rsidRPr="00554AB1" w14:paraId="70DDA0D3" w14:textId="77777777" w:rsidTr="00970097"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3A856446" w14:textId="77777777" w:rsidR="009E395C" w:rsidRPr="00554AB1" w:rsidRDefault="009E395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date, if applicable:</w:t>
            </w:r>
          </w:p>
        </w:tc>
        <w:tc>
          <w:tcPr>
            <w:tcW w:w="6520" w:type="dxa"/>
            <w:gridSpan w:val="2"/>
            <w:tcBorders>
              <w:bottom w:val="single" w:sz="4" w:space="0" w:color="4F4F4F"/>
            </w:tcBorders>
          </w:tcPr>
          <w:p w14:paraId="2A649CBC" w14:textId="77777777" w:rsidR="009E395C" w:rsidRPr="00554AB1" w:rsidRDefault="009E395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E395C" w:rsidRPr="00554AB1" w14:paraId="0902F164" w14:textId="77777777" w:rsidTr="00970097">
        <w:trPr>
          <w:trHeight w:val="360"/>
        </w:trPr>
        <w:tc>
          <w:tcPr>
            <w:tcW w:w="3828" w:type="dxa"/>
            <w:vMerge w:val="restart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016FB844" w14:textId="77777777" w:rsidR="009E395C" w:rsidRDefault="009E395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If electronic record used:</w:t>
            </w:r>
          </w:p>
        </w:tc>
        <w:tc>
          <w:tcPr>
            <w:tcW w:w="2409" w:type="dxa"/>
            <w:tcBorders>
              <w:bottom w:val="single" w:sz="4" w:space="0" w:color="4F4F4F"/>
            </w:tcBorders>
          </w:tcPr>
          <w:p w14:paraId="35FCB4B0" w14:textId="3407E352" w:rsidR="009E395C" w:rsidRPr="00554AB1" w:rsidRDefault="009E395C" w:rsidP="00E35DF8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Registration </w:t>
            </w:r>
            <w:r w:rsidR="003039B1">
              <w:rPr>
                <w:rFonts w:ascii="Calibri" w:hAnsi="Calibri" w:cs="Calibri"/>
                <w:color w:val="auto"/>
                <w:sz w:val="22"/>
                <w:szCs w:val="22"/>
              </w:rPr>
              <w:t>number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4F4F4F"/>
            </w:tcBorders>
          </w:tcPr>
          <w:p w14:paraId="3AAC8F51" w14:textId="77777777" w:rsidR="009E395C" w:rsidRPr="00554AB1" w:rsidRDefault="009E395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E395C" w:rsidRPr="00554AB1" w14:paraId="185270C0" w14:textId="77777777" w:rsidTr="00970097">
        <w:tc>
          <w:tcPr>
            <w:tcW w:w="3828" w:type="dxa"/>
            <w:vMerge/>
            <w:tcBorders>
              <w:bottom w:val="single" w:sz="4" w:space="0" w:color="4F4F4F"/>
            </w:tcBorders>
            <w:shd w:val="clear" w:color="auto" w:fill="273276" w:themeFill="accent2"/>
          </w:tcPr>
          <w:p w14:paraId="50F3506F" w14:textId="77777777" w:rsidR="009E395C" w:rsidRDefault="009E395C" w:rsidP="0026447E">
            <w:pPr>
              <w:pStyle w:val="checklistindent"/>
              <w:spacing w:before="120" w:after="12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4F4F4F"/>
            </w:tcBorders>
          </w:tcPr>
          <w:p w14:paraId="21619AA0" w14:textId="77777777" w:rsidR="009E395C" w:rsidRPr="00554AB1" w:rsidRDefault="009E395C" w:rsidP="00E35DF8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Source of electronic version of the record:</w:t>
            </w:r>
          </w:p>
        </w:tc>
        <w:tc>
          <w:tcPr>
            <w:tcW w:w="4111" w:type="dxa"/>
            <w:tcBorders>
              <w:bottom w:val="single" w:sz="4" w:space="0" w:color="4F4F4F"/>
            </w:tcBorders>
          </w:tcPr>
          <w:p w14:paraId="3875BFF8" w14:textId="77777777" w:rsidR="009E395C" w:rsidRPr="00554AB1" w:rsidRDefault="009E395C" w:rsidP="0026447E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E395C" w:rsidRPr="00F741F9" w14:paraId="44B2B628" w14:textId="77777777" w:rsidTr="00FB1722">
        <w:trPr>
          <w:trHeight w:val="386"/>
        </w:trPr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6B3E00D4" w14:textId="30417412" w:rsidR="009E395C" w:rsidRPr="00F741F9" w:rsidRDefault="00C86E56" w:rsidP="00E13AD4">
            <w:pPr>
              <w:pStyle w:val="checklistindent"/>
              <w:spacing w:before="60" w:after="6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50470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95C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9E395C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</w:t>
            </w:r>
            <w:r w:rsidR="009E395C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the above-noted </w:t>
            </w:r>
            <w:r w:rsidR="009E395C">
              <w:rPr>
                <w:rFonts w:ascii="Calibri" w:hAnsi="Calibri" w:cs="Calibri"/>
                <w:color w:val="auto"/>
                <w:sz w:val="22"/>
                <w:szCs w:val="22"/>
              </w:rPr>
              <w:t>record</w:t>
            </w:r>
            <w:r w:rsidR="00E13AD4">
              <w:rPr>
                <w:rFonts w:ascii="Calibri" w:hAnsi="Calibri" w:cs="Calibri"/>
                <w:color w:val="auto"/>
                <w:sz w:val="22"/>
                <w:szCs w:val="22"/>
              </w:rPr>
              <w:t>(s)</w:t>
            </w:r>
            <w:r w:rsidR="009E395C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is attached to this form</w:t>
            </w:r>
            <w:r w:rsidR="009E395C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</w:t>
            </w:r>
          </w:p>
        </w:tc>
      </w:tr>
      <w:tr w:rsidR="009E395C" w:rsidRPr="00A40825" w14:paraId="78F060A7" w14:textId="77777777" w:rsidTr="00970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828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6950598F" w14:textId="5A769EB6" w:rsidR="00657819" w:rsidRPr="00D31D9D" w:rsidRDefault="009E395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 xml:space="preserve">Date </w:t>
            </w:r>
            <w:r w:rsidR="007D12CE" w:rsidRPr="00E35DF8">
              <w:rPr>
                <w:rFonts w:ascii="Calibri" w:hAnsi="Calibri" w:cs="Calibri"/>
                <w:color w:val="auto"/>
                <w:sz w:val="22"/>
                <w:szCs w:val="22"/>
              </w:rPr>
              <w:t>i</w:t>
            </w: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nformation </w:t>
            </w:r>
            <w:r w:rsidR="007D12CE" w:rsidRPr="00E35DF8">
              <w:rPr>
                <w:rFonts w:ascii="Calibri" w:hAnsi="Calibri" w:cs="Calibri"/>
                <w:color w:val="auto"/>
                <w:sz w:val="22"/>
                <w:szCs w:val="22"/>
              </w:rPr>
              <w:t>v</w:t>
            </w: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>erified:</w:t>
            </w:r>
          </w:p>
        </w:tc>
        <w:tc>
          <w:tcPr>
            <w:tcW w:w="6520" w:type="dxa"/>
            <w:gridSpan w:val="2"/>
          </w:tcPr>
          <w:p w14:paraId="4A88B0B8" w14:textId="77777777" w:rsidR="009E395C" w:rsidRPr="00A40825" w:rsidRDefault="009E395C" w:rsidP="00A40825">
            <w:pPr>
              <w:pStyle w:val="checklistindent"/>
              <w:spacing w:before="120" w:after="0"/>
              <w:ind w:left="0" w:firstLine="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9E395C" w14:paraId="42543DA3" w14:textId="77777777" w:rsidTr="00970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38B8D064" w14:textId="1EC188DC" w:rsidR="009E395C" w:rsidRPr="00E35DF8" w:rsidRDefault="009E395C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 w:rsidR="007D12CE" w:rsidRPr="00E35DF8"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 w:rsidR="007D12CE" w:rsidRPr="00E35DF8">
              <w:rPr>
                <w:rFonts w:ascii="Calibri" w:hAnsi="Calibri" w:cs="Calibri"/>
                <w:color w:val="auto"/>
                <w:sz w:val="22"/>
                <w:szCs w:val="22"/>
              </w:rPr>
              <w:t>v</w:t>
            </w: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>erified</w:t>
            </w:r>
            <w:r w:rsidR="00A033C0" w:rsidRPr="00E35DF8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520" w:type="dxa"/>
            <w:gridSpan w:val="2"/>
          </w:tcPr>
          <w:p w14:paraId="251F718F" w14:textId="77777777" w:rsidR="009E395C" w:rsidRDefault="009E395C" w:rsidP="0026447E">
            <w:pPr>
              <w:pStyle w:val="checklistindent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57282B" w14:textId="11D91436" w:rsidR="00450BB6" w:rsidRDefault="00450BB6" w:rsidP="003B58B3">
      <w:pPr>
        <w:spacing w:before="0" w:after="0"/>
        <w:rPr>
          <w:rFonts w:ascii="Calibri" w:hAnsi="Calibri" w:cs="Calibri"/>
          <w:b/>
          <w:bCs/>
          <w:color w:val="auto"/>
          <w:sz w:val="28"/>
          <w:szCs w:val="28"/>
        </w:rPr>
      </w:pP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3828"/>
        <w:gridCol w:w="6520"/>
      </w:tblGrid>
      <w:tr w:rsidR="000C664A" w:rsidRPr="00457837" w14:paraId="7A14C477" w14:textId="77777777" w:rsidTr="00087959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070F8959" w14:textId="7B84D09E" w:rsidR="000C664A" w:rsidRPr="00DD185C" w:rsidRDefault="00C86E56" w:rsidP="00087959">
            <w:pPr>
              <w:spacing w:after="12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</w:rPr>
                <w:id w:val="1339428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67E">
                  <w:rPr>
                    <w:rFonts w:ascii="MS Gothic" w:eastAsia="MS Gothic" w:hAnsi="MS Gothic" w:cs="Calibri" w:hint="eastAsia"/>
                    <w:b/>
                    <w:bCs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="000C664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  (C) Trust</w:t>
            </w:r>
          </w:p>
        </w:tc>
      </w:tr>
      <w:tr w:rsidR="000C664A" w:rsidRPr="00554AB1" w14:paraId="5BA0C1A9" w14:textId="77777777" w:rsidTr="00087959">
        <w:trPr>
          <w:trHeight w:val="360"/>
        </w:trPr>
        <w:tc>
          <w:tcPr>
            <w:tcW w:w="3828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09C1FEB9" w14:textId="58A8E21F" w:rsidR="000C664A" w:rsidRPr="00554AB1" w:rsidRDefault="000C664A" w:rsidP="00087959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Trustee(s):</w:t>
            </w:r>
          </w:p>
        </w:tc>
        <w:tc>
          <w:tcPr>
            <w:tcW w:w="6520" w:type="dxa"/>
          </w:tcPr>
          <w:p w14:paraId="7255AB7D" w14:textId="341C57C4" w:rsidR="000C664A" w:rsidRPr="00554AB1" w:rsidRDefault="000C664A" w:rsidP="00087959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0C664A" w:rsidRPr="00554AB1" w14:paraId="68CBA8ED" w14:textId="77777777" w:rsidTr="00087959"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413255EC" w14:textId="1D0854D1" w:rsidR="000C664A" w:rsidRPr="00554AB1" w:rsidRDefault="000C664A" w:rsidP="00087959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Set</w:t>
            </w:r>
            <w:r w:rsidR="00237222">
              <w:rPr>
                <w:rFonts w:ascii="Calibri" w:hAnsi="Calibri" w:cs="Calibri"/>
                <w:color w:val="auto"/>
                <w:sz w:val="22"/>
                <w:szCs w:val="22"/>
              </w:rPr>
              <w:t>tlor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(s):</w:t>
            </w:r>
          </w:p>
        </w:tc>
        <w:tc>
          <w:tcPr>
            <w:tcW w:w="6520" w:type="dxa"/>
          </w:tcPr>
          <w:p w14:paraId="43171D4B" w14:textId="77777777" w:rsidR="000C664A" w:rsidRPr="00554AB1" w:rsidRDefault="000C664A" w:rsidP="00087959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0C664A" w:rsidRPr="00554AB1" w14:paraId="768783F4" w14:textId="77777777" w:rsidTr="00755924">
        <w:trPr>
          <w:trHeight w:val="360"/>
        </w:trPr>
        <w:tc>
          <w:tcPr>
            <w:tcW w:w="3828" w:type="dxa"/>
            <w:tcBorders>
              <w:bottom w:val="single" w:sz="4" w:space="0" w:color="FFFFFF" w:themeColor="background1"/>
            </w:tcBorders>
            <w:shd w:val="clear" w:color="auto" w:fill="273276" w:themeFill="accent2"/>
          </w:tcPr>
          <w:p w14:paraId="681C6E67" w14:textId="31F5B8A5" w:rsidR="000C664A" w:rsidRPr="005C3941" w:rsidRDefault="000C664A" w:rsidP="000C664A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5C3941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Known beneficiary/beneficiaries or class of beneficiaries: </w:t>
            </w:r>
          </w:p>
        </w:tc>
        <w:tc>
          <w:tcPr>
            <w:tcW w:w="6520" w:type="dxa"/>
          </w:tcPr>
          <w:p w14:paraId="25C44B3F" w14:textId="77777777" w:rsidR="000C664A" w:rsidRPr="00554AB1" w:rsidRDefault="000C664A" w:rsidP="000C664A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0C664A" w:rsidRPr="00554AB1" w14:paraId="48C8FC7E" w14:textId="77777777" w:rsidTr="00755924"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73276" w:themeFill="accent2"/>
          </w:tcPr>
          <w:p w14:paraId="47DE2033" w14:textId="5ECB2F30" w:rsidR="000C664A" w:rsidRPr="005C3941" w:rsidRDefault="000C664A" w:rsidP="000C664A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5C3941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Protector or other person exercising control, if applicable: </w:t>
            </w:r>
          </w:p>
        </w:tc>
        <w:tc>
          <w:tcPr>
            <w:tcW w:w="6520" w:type="dxa"/>
            <w:tcBorders>
              <w:bottom w:val="single" w:sz="4" w:space="0" w:color="4F4F4F"/>
            </w:tcBorders>
          </w:tcPr>
          <w:p w14:paraId="2F862868" w14:textId="77777777" w:rsidR="000C664A" w:rsidRPr="00554AB1" w:rsidRDefault="000C664A" w:rsidP="000C664A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0C664A" w:rsidRPr="00554AB1" w14:paraId="423E1F7E" w14:textId="77777777" w:rsidTr="00E052D4">
        <w:trPr>
          <w:trHeight w:val="907"/>
        </w:trPr>
        <w:tc>
          <w:tcPr>
            <w:tcW w:w="3828" w:type="dxa"/>
            <w:tcBorders>
              <w:top w:val="single" w:sz="4" w:space="0" w:color="FFFFFF" w:themeColor="background1"/>
            </w:tcBorders>
            <w:shd w:val="clear" w:color="auto" w:fill="273276" w:themeFill="accent2"/>
          </w:tcPr>
          <w:p w14:paraId="618B3807" w14:textId="2EF98832" w:rsidR="000C664A" w:rsidRPr="005C3941" w:rsidRDefault="000C664A" w:rsidP="000C664A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5C3941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Steps taken to confirm accuracy of trust/control information: </w:t>
            </w:r>
          </w:p>
        </w:tc>
        <w:tc>
          <w:tcPr>
            <w:tcW w:w="6520" w:type="dxa"/>
          </w:tcPr>
          <w:p w14:paraId="7211A685" w14:textId="77777777" w:rsidR="000C664A" w:rsidRDefault="000C664A" w:rsidP="00087959">
            <w:pPr>
              <w:pStyle w:val="checklistindent"/>
              <w:ind w:left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25FBA6E3" w14:textId="74FD4A67" w:rsidR="00A53014" w:rsidRPr="00A53014" w:rsidRDefault="00A53014" w:rsidP="00A53014"/>
        </w:tc>
      </w:tr>
      <w:tr w:rsidR="000C664A" w:rsidRPr="00F741F9" w14:paraId="1D8E6174" w14:textId="77777777" w:rsidTr="00087959">
        <w:trPr>
          <w:trHeight w:val="386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68299036" w14:textId="5304AA12" w:rsidR="000C664A" w:rsidRPr="00F741F9" w:rsidRDefault="00C86E56" w:rsidP="00087959">
            <w:pPr>
              <w:pStyle w:val="checklistindent"/>
              <w:spacing w:before="60" w:after="6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624805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67E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C664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</w:t>
            </w:r>
            <w:r w:rsidR="000C664A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the above-noted </w:t>
            </w:r>
            <w:r w:rsidR="000C664A">
              <w:rPr>
                <w:rFonts w:ascii="Calibri" w:hAnsi="Calibri" w:cs="Calibri"/>
                <w:color w:val="auto"/>
                <w:sz w:val="22"/>
                <w:szCs w:val="22"/>
              </w:rPr>
              <w:t>record(s)</w:t>
            </w:r>
            <w:r w:rsidR="000C664A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is attached to this form</w:t>
            </w:r>
            <w:r w:rsidR="000C664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</w:t>
            </w:r>
          </w:p>
        </w:tc>
      </w:tr>
      <w:tr w:rsidR="00325EE9" w:rsidRPr="00A40825" w14:paraId="29402C51" w14:textId="77777777" w:rsidTr="00B05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828" w:type="dxa"/>
            <w:tcBorders>
              <w:bottom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780121B8" w14:textId="77777777" w:rsidR="00325EE9" w:rsidRPr="00D31D9D" w:rsidRDefault="00325EE9" w:rsidP="00B05F94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>Date information verified:</w:t>
            </w:r>
          </w:p>
        </w:tc>
        <w:tc>
          <w:tcPr>
            <w:tcW w:w="6520" w:type="dxa"/>
          </w:tcPr>
          <w:p w14:paraId="5E777E96" w14:textId="65BF2005" w:rsidR="00325EE9" w:rsidRPr="00775EF2" w:rsidRDefault="00325EE9" w:rsidP="00B05F94">
            <w:pPr>
              <w:pStyle w:val="checklistindent"/>
              <w:spacing w:before="12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25EE9" w14:paraId="009A57EE" w14:textId="77777777" w:rsidTr="00B05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828" w:type="dxa"/>
            <w:tcBorders>
              <w:top w:val="single" w:sz="4" w:space="0" w:color="FFFFFF" w:themeColor="background1"/>
            </w:tcBorders>
            <w:shd w:val="clear" w:color="auto" w:fill="273276" w:themeFill="accent2"/>
            <w:vAlign w:val="center"/>
          </w:tcPr>
          <w:p w14:paraId="1DF0E184" w14:textId="77777777" w:rsidR="00325EE9" w:rsidRPr="00E35DF8" w:rsidRDefault="00325EE9" w:rsidP="00B05F94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35DF8">
              <w:rPr>
                <w:rFonts w:ascii="Calibri" w:hAnsi="Calibri" w:cs="Calibri"/>
                <w:color w:val="auto"/>
                <w:sz w:val="22"/>
                <w:szCs w:val="22"/>
              </w:rPr>
              <w:t>Name of person who verified:</w:t>
            </w:r>
          </w:p>
        </w:tc>
        <w:tc>
          <w:tcPr>
            <w:tcW w:w="6520" w:type="dxa"/>
          </w:tcPr>
          <w:p w14:paraId="3D08405F" w14:textId="703C50CE" w:rsidR="00325EE9" w:rsidRDefault="00325EE9" w:rsidP="00B05F94">
            <w:pPr>
              <w:pStyle w:val="checklistindent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A8BB7BE" w14:textId="254B1505" w:rsidR="00F405B6" w:rsidRDefault="00F405B6">
      <w:pPr>
        <w:spacing w:before="0" w:after="0"/>
        <w:rPr>
          <w:rFonts w:ascii="Calibri" w:hAnsi="Calibri" w:cs="Calibri"/>
          <w:b/>
          <w:bCs/>
          <w:color w:val="auto"/>
          <w:sz w:val="28"/>
          <w:szCs w:val="28"/>
        </w:rPr>
      </w:pPr>
    </w:p>
    <w:p w14:paraId="4C7231BD" w14:textId="77777777" w:rsidR="00F405B6" w:rsidRDefault="00F405B6">
      <w:pPr>
        <w:spacing w:before="0" w:after="0"/>
        <w:rPr>
          <w:rFonts w:ascii="Calibri" w:hAnsi="Calibri" w:cs="Calibri"/>
          <w:b/>
          <w:bCs/>
          <w:color w:val="auto"/>
          <w:sz w:val="28"/>
          <w:szCs w:val="28"/>
        </w:rPr>
      </w:pPr>
      <w:r>
        <w:rPr>
          <w:rFonts w:ascii="Calibri" w:hAnsi="Calibri" w:cs="Calibri"/>
          <w:b/>
          <w:bCs/>
          <w:color w:val="auto"/>
          <w:sz w:val="28"/>
          <w:szCs w:val="28"/>
        </w:rPr>
        <w:br w:type="page"/>
      </w:r>
    </w:p>
    <w:p w14:paraId="044DF55C" w14:textId="339CDB81" w:rsidR="00C47CFC" w:rsidRDefault="00A434F8" w:rsidP="00456462">
      <w:pPr>
        <w:spacing w:before="0" w:after="0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lastRenderedPageBreak/>
        <w:t>PART I</w:t>
      </w:r>
      <w:r w:rsidR="00CC5595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>I</w:t>
      </w:r>
      <w:r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: </w:t>
      </w:r>
      <w:r w:rsidR="009E395C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>IDENTI</w:t>
      </w:r>
      <w:r w:rsidR="00C92C21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>F</w:t>
      </w:r>
      <w:r w:rsidR="009E395C"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>Y BENEFICIAL OWNERS</w:t>
      </w:r>
    </w:p>
    <w:p w14:paraId="5C1F7253" w14:textId="084F29BF" w:rsidR="00DE25C7" w:rsidRDefault="00DE25C7" w:rsidP="00DE25C7">
      <w:pPr>
        <w:spacing w:before="0" w:after="0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DE25C7">
        <w:rPr>
          <w:rFonts w:ascii="Calibri" w:hAnsi="Calibri" w:cs="Calibri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28870C1" wp14:editId="729712A3">
                <wp:simplePos x="0" y="0"/>
                <wp:positionH relativeFrom="column">
                  <wp:posOffset>6399</wp:posOffset>
                </wp:positionH>
                <wp:positionV relativeFrom="paragraph">
                  <wp:posOffset>203738</wp:posOffset>
                </wp:positionV>
                <wp:extent cx="6496050" cy="0"/>
                <wp:effectExtent l="0" t="19050" r="38100" b="38100"/>
                <wp:wrapNone/>
                <wp:docPr id="7" name="Straight Connector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821DA1" id="Straight Connector 7" o:spid="_x0000_s1026" alt="&quot;&quot;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16.05pt" to="512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" strokecolor="#273276 [3205]" strokeweight="4.5pt">
                <v:stroke joinstyle="miter"/>
              </v:line>
            </w:pict>
          </mc:Fallback>
        </mc:AlternateContent>
      </w:r>
    </w:p>
    <w:p w14:paraId="5BEEC3B8" w14:textId="5511008E" w:rsidR="00DE25C7" w:rsidRDefault="00DE25C7" w:rsidP="00FD55AE">
      <w:pPr>
        <w:spacing w:before="0" w:after="0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="1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68"/>
      </w:tblGrid>
      <w:tr w:rsidR="00A066DF" w14:paraId="616D5159" w14:textId="77777777" w:rsidTr="00E661CB">
        <w:tc>
          <w:tcPr>
            <w:tcW w:w="10168" w:type="dxa"/>
          </w:tcPr>
          <w:p w14:paraId="183FC4CB" w14:textId="2CA8B122" w:rsidR="00A066DF" w:rsidRPr="00567A3D" w:rsidRDefault="00A066DF" w:rsidP="00E661CB">
            <w:pPr>
              <w:tabs>
                <w:tab w:val="left" w:pos="960"/>
              </w:tabs>
              <w:spacing w:before="120" w:after="240"/>
              <w:rPr>
                <w:rFonts w:ascii="Calibri" w:hAnsi="Calibri" w:cs="Calibri"/>
                <w:b/>
                <w:bCs/>
                <w:color w:val="auto"/>
                <w:sz w:val="36"/>
                <w:szCs w:val="36"/>
              </w:rPr>
            </w:pPr>
            <w:r w:rsidRPr="00567A3D">
              <w:rPr>
                <w:b/>
                <w:bCs/>
                <w:noProof/>
                <w:color w:val="C00000"/>
              </w:rPr>
              <w:drawing>
                <wp:anchor distT="0" distB="0" distL="114300" distR="114300" simplePos="0" relativeHeight="251659266" behindDoc="1" locked="0" layoutInCell="1" allowOverlap="1" wp14:anchorId="39D6A69D" wp14:editId="5668DD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73025</wp:posOffset>
                  </wp:positionV>
                  <wp:extent cx="333375" cy="333375"/>
                  <wp:effectExtent l="0" t="0" r="9525" b="9525"/>
                  <wp:wrapTight wrapText="bothSides">
                    <wp:wrapPolygon edited="0">
                      <wp:start x="7406" y="0"/>
                      <wp:lineTo x="1234" y="13577"/>
                      <wp:lineTo x="0" y="17280"/>
                      <wp:lineTo x="0" y="20983"/>
                      <wp:lineTo x="20983" y="20983"/>
                      <wp:lineTo x="20983" y="17280"/>
                      <wp:lineTo x="19749" y="13577"/>
                      <wp:lineTo x="13577" y="0"/>
                      <wp:lineTo x="7406" y="0"/>
                    </wp:wrapPolygon>
                  </wp:wrapTight>
                  <wp:docPr id="33325163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25163" name="Graphic 33325163" descr="Warning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67A3D">
              <w:rPr>
                <w:rFonts w:ascii="Calibri" w:hAnsi="Calibri" w:cs="Calibri"/>
                <w:b/>
                <w:bCs/>
                <w:color w:val="C00000"/>
                <w:sz w:val="24"/>
              </w:rPr>
              <w:t xml:space="preserve">Include ALL individual owners with 25% or greater ownership.  </w:t>
            </w:r>
            <w:r w:rsidR="00237222" w:rsidRPr="00237222">
              <w:rPr>
                <w:rFonts w:ascii="Calibri" w:hAnsi="Calibri" w:cs="Calibri"/>
                <w:b/>
                <w:bCs/>
                <w:color w:val="C00000"/>
                <w:sz w:val="24"/>
              </w:rPr>
              <w:t>If no individual owns or controls 25% or more, document that conclusion and identify the individual(s) who exercise control or authority over the entity, where applicable.</w:t>
            </w:r>
            <w:r w:rsidRPr="00567A3D">
              <w:rPr>
                <w:rFonts w:ascii="Calibri" w:hAnsi="Calibri" w:cs="Calibri"/>
                <w:b/>
                <w:bCs/>
                <w:color w:val="C00000"/>
                <w:sz w:val="24"/>
              </w:rPr>
              <w:t xml:space="preserve"> </w:t>
            </w:r>
          </w:p>
        </w:tc>
      </w:tr>
    </w:tbl>
    <w:p w14:paraId="18E4AFFA" w14:textId="77777777" w:rsidR="00A066DF" w:rsidRDefault="00A066DF" w:rsidP="00567A3D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</w:p>
    <w:p w14:paraId="4FE0187E" w14:textId="70A74561" w:rsidR="00567A3D" w:rsidRDefault="00567A3D" w:rsidP="00567A3D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  <w:r>
        <w:rPr>
          <w:rFonts w:ascii="Calibri" w:hAnsi="Calibri" w:cs="Calibri"/>
          <w:b/>
          <w:bCs/>
          <w:color w:val="auto"/>
          <w:sz w:val="32"/>
          <w:szCs w:val="32"/>
        </w:rPr>
        <w:t>Princip</w:t>
      </w:r>
      <w:r w:rsidR="00D612AB">
        <w:rPr>
          <w:rFonts w:ascii="Calibri" w:hAnsi="Calibri" w:cs="Calibri"/>
          <w:b/>
          <w:bCs/>
          <w:color w:val="auto"/>
          <w:sz w:val="32"/>
          <w:szCs w:val="32"/>
        </w:rPr>
        <w:t>al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 xml:space="preserve"> Identification</w:t>
      </w:r>
    </w:p>
    <w:p w14:paraId="19AE4069" w14:textId="77777777" w:rsidR="00567A3D" w:rsidRPr="00374395" w:rsidRDefault="00567A3D" w:rsidP="00567A3D">
      <w:pPr>
        <w:tabs>
          <w:tab w:val="left" w:pos="426"/>
        </w:tabs>
        <w:spacing w:after="120"/>
        <w:ind w:left="426" w:right="-266" w:hanging="426"/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(</w:t>
      </w:r>
      <w:r w:rsidRPr="00374395"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  <w:t>Select your method of verification and complete the corresponding section below.)</w:t>
      </w: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3402"/>
        <w:gridCol w:w="6946"/>
      </w:tblGrid>
      <w:tr w:rsidR="00567A3D" w:rsidRPr="00457837" w14:paraId="3BDDDA1E" w14:textId="77777777" w:rsidTr="00E661CB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4CE9AEA5" w14:textId="77777777" w:rsidR="00567A3D" w:rsidRPr="00BE6B23" w:rsidRDefault="00C86E56" w:rsidP="00E661CB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-767459500"/>
                <w:placeholder>
                  <w:docPart w:val="41F4FBF341094C2B9EF3680FE675831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567A3D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 (A) GOVERNMENT-ISSUED PHOTO IDENTIFICATION METHOD </w:t>
            </w:r>
            <w:r w:rsidR="00567A3D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MUST BE PHYSICALLY PRESENT)</w:t>
            </w:r>
          </w:p>
        </w:tc>
      </w:tr>
      <w:tr w:rsidR="00567A3D" w:rsidRPr="00554AB1" w14:paraId="66747D08" w14:textId="77777777" w:rsidTr="00567A3D">
        <w:trPr>
          <w:trHeight w:val="432"/>
        </w:trPr>
        <w:tc>
          <w:tcPr>
            <w:tcW w:w="340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34FD8B9F" w14:textId="6D19BEDE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Beneficial Owner Percentage of Ownership:</w:t>
            </w:r>
          </w:p>
        </w:tc>
        <w:tc>
          <w:tcPr>
            <w:tcW w:w="6946" w:type="dxa"/>
            <w:vAlign w:val="center"/>
          </w:tcPr>
          <w:p w14:paraId="7DE21CB6" w14:textId="660E745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                   %</w:t>
            </w:r>
          </w:p>
        </w:tc>
      </w:tr>
      <w:tr w:rsidR="00567A3D" w:rsidRPr="00554AB1" w14:paraId="158727FB" w14:textId="77777777" w:rsidTr="00567A3D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DED931F" w14:textId="7793162A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Full Name:</w:t>
            </w:r>
          </w:p>
        </w:tc>
        <w:tc>
          <w:tcPr>
            <w:tcW w:w="6946" w:type="dxa"/>
            <w:vAlign w:val="center"/>
          </w:tcPr>
          <w:p w14:paraId="3E31BF5D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45FAB8B6" w14:textId="77777777" w:rsidTr="00D612A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49057323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Name or type of document:</w:t>
            </w:r>
          </w:p>
        </w:tc>
        <w:tc>
          <w:tcPr>
            <w:tcW w:w="6946" w:type="dxa"/>
            <w:vAlign w:val="center"/>
          </w:tcPr>
          <w:p w14:paraId="711ECF11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198EB23C" w14:textId="77777777" w:rsidTr="00D612A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3E8CE992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vAlign w:val="center"/>
          </w:tcPr>
          <w:p w14:paraId="3EE95C82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3CC940C9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2585475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vAlign w:val="center"/>
          </w:tcPr>
          <w:p w14:paraId="61ACC9DE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4F6A1453" w14:textId="77777777" w:rsidTr="00567A3D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FC73185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Place of issue:</w:t>
            </w:r>
          </w:p>
        </w:tc>
        <w:tc>
          <w:tcPr>
            <w:tcW w:w="6946" w:type="dxa"/>
            <w:vAlign w:val="center"/>
          </w:tcPr>
          <w:p w14:paraId="67C36E44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10EF8BD9" w14:textId="77777777" w:rsidTr="00567A3D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339A8407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date:</w:t>
            </w:r>
          </w:p>
        </w:tc>
        <w:tc>
          <w:tcPr>
            <w:tcW w:w="6946" w:type="dxa"/>
            <w:tcBorders>
              <w:bottom w:val="single" w:sz="4" w:space="0" w:color="4F4F4F"/>
            </w:tcBorders>
            <w:vAlign w:val="center"/>
          </w:tcPr>
          <w:p w14:paraId="49C7CC25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F741F9" w14:paraId="0DD388FE" w14:textId="77777777" w:rsidTr="00E661CB"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50D4C698" w14:textId="77777777" w:rsidR="00567A3D" w:rsidRPr="00F741F9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63328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>he name and photograph match that of the individual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being verified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bookmarkStart w:id="2" w:name="_Hlk84494832"/>
      <w:tr w:rsidR="00567A3D" w:rsidRPr="00F741F9" w14:paraId="04777183" w14:textId="77777777" w:rsidTr="00E661CB">
        <w:trPr>
          <w:trHeight w:val="810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073B2E9A" w14:textId="77777777" w:rsidR="00567A3D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479113950"/>
                <w:placeholder>
                  <w:docPart w:val="41F4FBF341094C2B9EF3680FE675831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document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used to verify identity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is authentic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valid, and current, and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any 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other information used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is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valid and current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bookmarkEnd w:id="2"/>
      <w:tr w:rsidR="00567A3D" w:rsidRPr="00F741F9" w14:paraId="4116FE0E" w14:textId="77777777" w:rsidTr="00E661CB"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754A5E77" w14:textId="77777777" w:rsidR="00567A3D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75722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the above-noted document (front and back) is attached to this form and includes the name,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photo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type of document,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unique 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identification number,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place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of issu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e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>, and expiry date (if applicable).</w:t>
            </w:r>
          </w:p>
        </w:tc>
      </w:tr>
      <w:tr w:rsidR="00567A3D" w14:paraId="5087A7A5" w14:textId="77777777" w:rsidTr="00E66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273276" w:themeFill="accent2"/>
            <w:vAlign w:val="center"/>
          </w:tcPr>
          <w:p w14:paraId="2A1D3E9F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6D9794F3">
              <w:rPr>
                <w:rFonts w:ascii="Calibri" w:hAnsi="Calibri" w:cs="Calibri"/>
                <w:color w:val="auto"/>
                <w:sz w:val="22"/>
                <w:szCs w:val="22"/>
              </w:rPr>
              <w:t>Date individual verified: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823F1" w14:textId="4505BBB5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14:paraId="2CA99161" w14:textId="77777777" w:rsidTr="00E66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3276" w:themeFill="accent2"/>
            <w:vAlign w:val="center"/>
          </w:tcPr>
          <w:p w14:paraId="7F374FA3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erified: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7133C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003B1301" w14:textId="77777777" w:rsidR="00567A3D" w:rsidRDefault="00567A3D" w:rsidP="00567A3D">
      <w:pPr>
        <w:spacing w:before="0" w:after="0"/>
      </w:pPr>
    </w:p>
    <w:p w14:paraId="4EB91250" w14:textId="77777777" w:rsidR="00567A3D" w:rsidRDefault="00567A3D" w:rsidP="00567A3D"/>
    <w:p w14:paraId="6DA8ED94" w14:textId="77777777" w:rsidR="00E86232" w:rsidRDefault="00E86232" w:rsidP="00567A3D"/>
    <w:p w14:paraId="51A47C76" w14:textId="77777777" w:rsidR="00E86232" w:rsidRDefault="00E86232" w:rsidP="00567A3D"/>
    <w:tbl>
      <w:tblPr>
        <w:tblStyle w:val="TableGrid"/>
        <w:tblpPr w:leftFromText="180" w:rightFromText="180" w:vertAnchor="text" w:tblpY="221"/>
        <w:tblW w:w="10348" w:type="dxa"/>
        <w:tblLook w:val="04A0" w:firstRow="1" w:lastRow="0" w:firstColumn="1" w:lastColumn="0" w:noHBand="0" w:noVBand="1"/>
      </w:tblPr>
      <w:tblGrid>
        <w:gridCol w:w="3402"/>
        <w:gridCol w:w="142"/>
        <w:gridCol w:w="6804"/>
      </w:tblGrid>
      <w:tr w:rsidR="00567A3D" w:rsidRPr="00AF4A5D" w14:paraId="052D3197" w14:textId="77777777" w:rsidTr="00E661CB">
        <w:trPr>
          <w:trHeight w:val="720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bookmarkStart w:id="3" w:name="_Hlk117854837"/>
          <w:p w14:paraId="2D007249" w14:textId="1661A273" w:rsidR="00567A3D" w:rsidRPr="00091311" w:rsidRDefault="00C86E56" w:rsidP="00E661CB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-1247724094"/>
                <w:placeholder>
                  <w:docPart w:val="41F4FBF341094C2B9EF3680FE6758313"/>
                </w:placeholde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5EF2">
                  <w:rPr>
                    <w:rFonts w:ascii="MS Gothic" w:eastAsia="MS Gothic" w:hAnsi="MS Gothic" w:cs="Calibri" w:hint="eastAsia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☒</w:t>
                </w:r>
              </w:sdtContent>
            </w:sdt>
            <w:r w:rsidR="00567A3D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</w:t>
            </w:r>
            <w:r w:rsidR="005C3941" w:rsidRP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(B) VIRTUAL VERIFICATION WITH GOVERNMENT-ISSUED PHOTO IDENTIFICATION METHOD </w:t>
            </w:r>
            <w:r w:rsidR="005C3941" w:rsidRPr="005C3941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DOES NOT NEED TO BE PHYSICALLY PRESENT)</w:t>
            </w:r>
          </w:p>
        </w:tc>
      </w:tr>
      <w:tr w:rsidR="00567A3D" w14:paraId="1331BE42" w14:textId="77777777" w:rsidTr="00121E2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4F4F4F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64871CCF" w14:textId="7308394A" w:rsidR="00567A3D" w:rsidRDefault="00567A3D" w:rsidP="00567A3D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Beneficial Owner Percentage of Ownership: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vAlign w:val="center"/>
          </w:tcPr>
          <w:p w14:paraId="2E692809" w14:textId="1D8AB981" w:rsidR="00567A3D" w:rsidRDefault="00567A3D" w:rsidP="00567A3D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                   %</w:t>
            </w:r>
          </w:p>
        </w:tc>
      </w:tr>
      <w:tr w:rsidR="00567A3D" w14:paraId="22ECEBBD" w14:textId="77777777" w:rsidTr="00567A3D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65CAD69" w14:textId="6DFB59CF" w:rsidR="00567A3D" w:rsidRDefault="00567A3D" w:rsidP="00567A3D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Full Name: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vAlign w:val="center"/>
          </w:tcPr>
          <w:p w14:paraId="5C758144" w14:textId="46F4B6BC" w:rsidR="00567A3D" w:rsidRDefault="00567A3D" w:rsidP="00567A3D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14:paraId="3EC389E5" w14:textId="77777777" w:rsidTr="00D612A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1D423E1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2714728" w14:textId="35132C74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21941F98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6E8DF127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66952A3" w14:textId="3B9D3608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61C34835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4A8CBEAB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147B85A8" w14:textId="192EAD38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0B23B095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1BB612B7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Place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2F8BAD1" w14:textId="2EB80ECB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4E35ECD1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339F0A2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10D17303" w14:textId="661C463B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F741F9" w14:paraId="1D5FFE87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05CAE6A5" w14:textId="77C21D1F" w:rsidR="00567A3D" w:rsidRPr="00091311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605183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67E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government-issued photo identification document is authentic and that I took the below steps to assess authenticity:</w:t>
            </w:r>
          </w:p>
          <w:p w14:paraId="53FEFDD0" w14:textId="4AE82588" w:rsidR="00567A3D" w:rsidRDefault="00C86E56" w:rsidP="00E661CB">
            <w:pPr>
              <w:pStyle w:val="checklistindent"/>
              <w:spacing w:before="60" w:after="60"/>
              <w:ind w:left="720" w:hanging="399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93662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67E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On [</w:t>
            </w:r>
            <w:r w:rsidR="0010767E">
              <w:rPr>
                <w:rFonts w:ascii="Calibri" w:hAnsi="Calibri" w:cs="Calibri"/>
                <w:color w:val="auto"/>
                <w:sz w:val="22"/>
                <w:szCs w:val="22"/>
              </w:rPr>
              <w:t xml:space="preserve">DATE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] t</w:t>
            </w:r>
            <w:r w:rsidR="00567A3D" w:rsidRPr="00C14E99">
              <w:rPr>
                <w:rFonts w:ascii="Calibri" w:hAnsi="Calibri" w:cs="Calibri"/>
                <w:color w:val="auto"/>
                <w:sz w:val="22"/>
                <w:szCs w:val="22"/>
              </w:rPr>
              <w:t>he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individual being verified sent me a high-resolution copy of their government-issued photo identification document and a picture of them holding the ID.</w:t>
            </w:r>
          </w:p>
          <w:p w14:paraId="785C0567" w14:textId="77777777" w:rsidR="00567A3D" w:rsidRDefault="00567A3D" w:rsidP="00E661CB">
            <w:pPr>
              <w:pStyle w:val="checklistindent"/>
              <w:spacing w:before="60" w:after="6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– OR – </w:t>
            </w:r>
          </w:p>
          <w:p w14:paraId="7D482F62" w14:textId="77777777" w:rsidR="00567A3D" w:rsidRPr="00091311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66596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government-issued photo identification document is authentic and that I took the below steps to assess authenticity: </w:t>
            </w:r>
            <w:r w:rsidR="00567A3D" w:rsidRPr="00091311">
              <w:rPr>
                <w:rFonts w:ascii="Calibri" w:hAnsi="Calibri" w:cs="Calibri"/>
                <w:color w:val="auto"/>
                <w:sz w:val="18"/>
                <w:szCs w:val="18"/>
              </w:rPr>
              <w:t>[</w:t>
            </w:r>
            <w:r w:rsidR="00567A3D" w:rsidRPr="00091311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Describe the process/method followed and steps taken to confirm authenticity</w:t>
            </w:r>
            <w:r w:rsidR="00567A3D" w:rsidRPr="00091311">
              <w:rPr>
                <w:rFonts w:ascii="Calibri" w:hAnsi="Calibri" w:cs="Calibri"/>
                <w:color w:val="auto"/>
                <w:sz w:val="18"/>
                <w:szCs w:val="18"/>
              </w:rPr>
              <w:t>]</w:t>
            </w:r>
          </w:p>
          <w:p w14:paraId="554EC341" w14:textId="77777777" w:rsidR="00567A3D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4" behindDoc="0" locked="0" layoutInCell="1" allowOverlap="1" wp14:anchorId="57C960BD" wp14:editId="639109E0">
                      <wp:simplePos x="0" y="0"/>
                      <wp:positionH relativeFrom="column">
                        <wp:posOffset>-69514</wp:posOffset>
                      </wp:positionH>
                      <wp:positionV relativeFrom="paragraph">
                        <wp:posOffset>173295</wp:posOffset>
                      </wp:positionV>
                      <wp:extent cx="6440338" cy="0"/>
                      <wp:effectExtent l="38100" t="38100" r="74930" b="95250"/>
                      <wp:wrapNone/>
                      <wp:docPr id="6" name="Straight Connector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338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1256012" id="Straight Connector 6" o:spid="_x0000_s1026" alt="&quot;&quot;" style="position:absolute;z-index:2516613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5pt,13.65pt" to="501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49A569CE" w14:textId="77777777" w:rsidR="00567A3D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8" behindDoc="0" locked="0" layoutInCell="1" allowOverlap="1" wp14:anchorId="4E34C0B3" wp14:editId="58D16333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234315</wp:posOffset>
                      </wp:positionV>
                      <wp:extent cx="6440170" cy="0"/>
                      <wp:effectExtent l="38100" t="38100" r="74930" b="95250"/>
                      <wp:wrapNone/>
                      <wp:docPr id="8" name="Straight Connector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17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83FD2F" id="Straight Connector 8" o:spid="_x0000_s1026" alt="&quot;&quot;" style="position:absolute;z-index:25166233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5pt,18.45pt" to="501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69D8F1D4" w14:textId="77777777" w:rsidR="00567A3D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42C244BB" w14:textId="77777777" w:rsidR="00567A3D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2" behindDoc="0" locked="0" layoutInCell="1" allowOverlap="1" wp14:anchorId="73D78300" wp14:editId="2DC99149">
                      <wp:simplePos x="0" y="0"/>
                      <wp:positionH relativeFrom="column">
                        <wp:posOffset>-72546</wp:posOffset>
                      </wp:positionH>
                      <wp:positionV relativeFrom="paragraph">
                        <wp:posOffset>85402</wp:posOffset>
                      </wp:positionV>
                      <wp:extent cx="6431543" cy="0"/>
                      <wp:effectExtent l="38100" t="38100" r="64770" b="95250"/>
                      <wp:wrapNone/>
                      <wp:docPr id="15" name="Straight Connector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1543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B71C33E" id="Straight Connector 15" o:spid="_x0000_s1026" alt="&quot;&quot;" style="position:absolute;z-index:2516633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6.7pt" to="500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31D3974C" w14:textId="77777777" w:rsidR="00567A3D" w:rsidRPr="00374395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12"/>
                <w:szCs w:val="12"/>
              </w:rPr>
            </w:pPr>
          </w:p>
        </w:tc>
      </w:tr>
      <w:tr w:rsidR="00567A3D" w:rsidRPr="001C554F" w14:paraId="11CC27B1" w14:textId="77777777" w:rsidTr="00E661CB">
        <w:trPr>
          <w:trHeight w:val="720"/>
        </w:trPr>
        <w:tc>
          <w:tcPr>
            <w:tcW w:w="3402" w:type="dxa"/>
            <w:shd w:val="clear" w:color="auto" w:fill="273276" w:themeFill="accent2"/>
            <w:vAlign w:val="center"/>
          </w:tcPr>
          <w:p w14:paraId="06B43233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identity document assessed for validity and currency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49F687FF" w14:textId="1A8A5BED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14:paraId="183A9DD8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601B73E9" w14:textId="060896EA" w:rsidR="00567A3D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22740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67E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 name and photo on the government-issued photo identification document are those of the individual who provided the document. </w:t>
            </w:r>
          </w:p>
        </w:tc>
      </w:tr>
      <w:tr w:rsidR="00567A3D" w14:paraId="1BADF473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1BC62609" w14:textId="0D869DD2" w:rsidR="00567A3D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22136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67E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all documents, records, or information used to assess the authenticity, validity and currency of the individual’s government-issued photo identification document are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attached to this form.</w:t>
            </w:r>
          </w:p>
        </w:tc>
      </w:tr>
      <w:tr w:rsidR="00567A3D" w14:paraId="5E242EE1" w14:textId="77777777" w:rsidTr="00E661CB">
        <w:trPr>
          <w:trHeight w:val="1008"/>
        </w:trPr>
        <w:tc>
          <w:tcPr>
            <w:tcW w:w="3544" w:type="dxa"/>
            <w:gridSpan w:val="2"/>
            <w:shd w:val="clear" w:color="auto" w:fill="273276" w:themeFill="accent2"/>
            <w:vAlign w:val="center"/>
          </w:tcPr>
          <w:p w14:paraId="7B8796B2" w14:textId="77777777" w:rsidR="00567A3D" w:rsidRPr="00811E42" w:rsidRDefault="00567A3D" w:rsidP="00E661CB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verified and confirmed authenticity, validity, and currency of identity document</w:t>
            </w:r>
          </w:p>
        </w:tc>
        <w:tc>
          <w:tcPr>
            <w:tcW w:w="6804" w:type="dxa"/>
          </w:tcPr>
          <w:p w14:paraId="1BAD3057" w14:textId="794B90E0" w:rsidR="00567A3D" w:rsidRDefault="00567A3D" w:rsidP="00E661CB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3"/>
    </w:tbl>
    <w:p w14:paraId="03651D07" w14:textId="77777777" w:rsidR="005C3941" w:rsidRDefault="005C3941" w:rsidP="005C3941">
      <w:pPr>
        <w:pStyle w:val="checklistindent"/>
        <w:spacing w:before="0" w:after="200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tblpY="221"/>
        <w:tblW w:w="10348" w:type="dxa"/>
        <w:tblLook w:val="04A0" w:firstRow="1" w:lastRow="0" w:firstColumn="1" w:lastColumn="0" w:noHBand="0" w:noVBand="1"/>
      </w:tblPr>
      <w:tblGrid>
        <w:gridCol w:w="3402"/>
        <w:gridCol w:w="142"/>
        <w:gridCol w:w="6804"/>
      </w:tblGrid>
      <w:tr w:rsidR="005C3941" w:rsidRPr="00AF4A5D" w14:paraId="6CFFFA7F" w14:textId="77777777" w:rsidTr="00A67C47">
        <w:trPr>
          <w:trHeight w:val="720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591746B2" w14:textId="77777777" w:rsidR="005C3941" w:rsidRPr="00091311" w:rsidRDefault="00C86E56" w:rsidP="00A67C47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-776870630"/>
                <w:placeholder>
                  <w:docPart w:val="BB3BE8ECC1E94F90B2347266FE148AC2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(</w:t>
            </w:r>
            <w:r w:rsid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C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) VIRTUAL VERIFICATION </w:t>
            </w:r>
            <w:r w:rsid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DUAL PROCESS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METHOD 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DOES NOT NEED TO BE PHYSICALLY PRESENT)</w:t>
            </w:r>
          </w:p>
        </w:tc>
      </w:tr>
      <w:tr w:rsidR="005C3941" w14:paraId="08639A16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4F4F4F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339C031" w14:textId="77777777" w:rsidR="005C3941" w:rsidRDefault="005C3941" w:rsidP="00A67C47">
            <w:pPr>
              <w:pStyle w:val="checklistinden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  <w:r w:rsidRPr="00916B0D"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  <w:t>st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498EDA90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1E3D73F1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01AF450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51B955A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465F8F8B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6959AA6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245AB1B1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433BFD36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B12A2D5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2</w:t>
            </w:r>
            <w:r w:rsidRPr="00916B0D"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74FDAF53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70CE1DA3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6F6DD668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3C75328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1D76C21E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2E53FCF0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71B4D70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39CA15AA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001B91C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0D275A91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66A777F9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18ADDBF3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0DBADCD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F741F9" w14:paraId="25A8A0B7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41B277E1" w14:textId="77777777" w:rsidR="005C3941" w:rsidRPr="00091311" w:rsidRDefault="00C86E56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90983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identification document is authentic and that I took the below steps to assess authenticity:</w:t>
            </w:r>
          </w:p>
          <w:p w14:paraId="76ADC635" w14:textId="77777777" w:rsidR="005C3941" w:rsidRDefault="00C86E56" w:rsidP="00A67C47">
            <w:pPr>
              <w:pStyle w:val="checklistindent"/>
              <w:spacing w:before="60" w:after="60"/>
              <w:ind w:left="720" w:hanging="399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17618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On [</w:t>
            </w:r>
            <w:r w:rsidR="005C3941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insert </w:t>
            </w:r>
            <w:r w:rsidR="005C3941" w:rsidRPr="00C14E99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date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>] t</w:t>
            </w:r>
            <w:r w:rsidR="005C3941" w:rsidRPr="00C14E99">
              <w:rPr>
                <w:rFonts w:ascii="Calibri" w:hAnsi="Calibri" w:cs="Calibri"/>
                <w:color w:val="auto"/>
                <w:sz w:val="22"/>
                <w:szCs w:val="22"/>
              </w:rPr>
              <w:t>he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individual being verified sent me high-resolution copies of TWO (2) identification documents.</w:t>
            </w:r>
          </w:p>
          <w:p w14:paraId="0399C66F" w14:textId="77777777" w:rsidR="005C3941" w:rsidRDefault="005C3941" w:rsidP="00A67C47">
            <w:pPr>
              <w:pStyle w:val="checklistindent"/>
              <w:spacing w:before="60" w:after="6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– OR – </w:t>
            </w:r>
          </w:p>
          <w:p w14:paraId="3D5E4872" w14:textId="77777777" w:rsidR="005C3941" w:rsidRPr="00091311" w:rsidRDefault="00C86E56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69207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identification documents are authentic and that I took the below steps to assess authenticity: </w:t>
            </w:r>
            <w:r w:rsidR="005C394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[</w:t>
            </w:r>
            <w:r w:rsidR="005C3941" w:rsidRPr="00091311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Describe the process/method followed and steps taken to confirm authenticity</w:t>
            </w:r>
            <w:r w:rsidR="005C394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]</w:t>
            </w:r>
          </w:p>
          <w:p w14:paraId="650E1920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90" behindDoc="0" locked="0" layoutInCell="1" allowOverlap="1" wp14:anchorId="24A1EE69" wp14:editId="7343F8CD">
                      <wp:simplePos x="0" y="0"/>
                      <wp:positionH relativeFrom="column">
                        <wp:posOffset>-69514</wp:posOffset>
                      </wp:positionH>
                      <wp:positionV relativeFrom="paragraph">
                        <wp:posOffset>173295</wp:posOffset>
                      </wp:positionV>
                      <wp:extent cx="6440338" cy="0"/>
                      <wp:effectExtent l="38100" t="38100" r="74930" b="95250"/>
                      <wp:wrapNone/>
                      <wp:docPr id="911927598" name="Straight Connector 91192759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338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E2D09F3" id="Straight Connector 911927598" o:spid="_x0000_s1026" alt="&quot;&quot;" style="position:absolute;z-index:25168589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5pt,13.65pt" to="501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68E6C70D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4" behindDoc="0" locked="0" layoutInCell="1" allowOverlap="1" wp14:anchorId="11ACB554" wp14:editId="29B51DE0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234315</wp:posOffset>
                      </wp:positionV>
                      <wp:extent cx="6440170" cy="0"/>
                      <wp:effectExtent l="38100" t="38100" r="74930" b="95250"/>
                      <wp:wrapNone/>
                      <wp:docPr id="857519916" name="Straight Connector 8575199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17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9626245" id="Straight Connector 857519916" o:spid="_x0000_s1026" alt="&quot;&quot;" style="position:absolute;z-index:2516869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5pt,18.45pt" to="501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786F232C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5AA54CF0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8" behindDoc="0" locked="0" layoutInCell="1" allowOverlap="1" wp14:anchorId="2447E35B" wp14:editId="74E9F0BF">
                      <wp:simplePos x="0" y="0"/>
                      <wp:positionH relativeFrom="column">
                        <wp:posOffset>-72546</wp:posOffset>
                      </wp:positionH>
                      <wp:positionV relativeFrom="paragraph">
                        <wp:posOffset>85402</wp:posOffset>
                      </wp:positionV>
                      <wp:extent cx="6431543" cy="0"/>
                      <wp:effectExtent l="38100" t="38100" r="64770" b="95250"/>
                      <wp:wrapNone/>
                      <wp:docPr id="1213746880" name="Straight Connector 121374688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1543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319B433" id="Straight Connector 1213746880" o:spid="_x0000_s1026" alt="&quot;&quot;" style="position:absolute;z-index:25168793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6.7pt" to="500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12857A11" w14:textId="77777777" w:rsidR="005C3941" w:rsidRPr="00374395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12"/>
                <w:szCs w:val="12"/>
              </w:rPr>
            </w:pPr>
          </w:p>
        </w:tc>
      </w:tr>
      <w:tr w:rsidR="005C3941" w:rsidRPr="001C554F" w14:paraId="3BD2849E" w14:textId="77777777" w:rsidTr="00A67C47">
        <w:trPr>
          <w:trHeight w:val="720"/>
        </w:trPr>
        <w:tc>
          <w:tcPr>
            <w:tcW w:w="3402" w:type="dxa"/>
            <w:shd w:val="clear" w:color="auto" w:fill="273276" w:themeFill="accent2"/>
            <w:vAlign w:val="center"/>
          </w:tcPr>
          <w:p w14:paraId="512A4B58" w14:textId="77777777" w:rsidR="005C3941" w:rsidRPr="001C554F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identity document assessed for validity and currency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5E995804" w14:textId="77777777" w:rsidR="005C3941" w:rsidRPr="001C554F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14:paraId="442DF8CE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16368235" w14:textId="77777777" w:rsidR="005C3941" w:rsidRDefault="00C86E56" w:rsidP="00A67C47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62219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 name, address, date of birth on the identification document are those of the individual who provided the document. </w:t>
            </w:r>
          </w:p>
        </w:tc>
      </w:tr>
      <w:tr w:rsidR="005C3941" w14:paraId="77856EA5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32AED09A" w14:textId="77777777" w:rsidR="005C3941" w:rsidRDefault="00C86E56" w:rsidP="00A67C47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4097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C394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>all documents, records, or information used to assess the authenticity, validity and currency of the individual’s identification documents are</w:t>
            </w:r>
            <w:r w:rsidR="005C394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attached to this form.</w:t>
            </w:r>
          </w:p>
        </w:tc>
      </w:tr>
      <w:tr w:rsidR="005C3941" w14:paraId="74816F90" w14:textId="77777777" w:rsidTr="00A67C47">
        <w:trPr>
          <w:trHeight w:val="1008"/>
        </w:trPr>
        <w:tc>
          <w:tcPr>
            <w:tcW w:w="3544" w:type="dxa"/>
            <w:gridSpan w:val="2"/>
            <w:shd w:val="clear" w:color="auto" w:fill="273276" w:themeFill="accent2"/>
            <w:vAlign w:val="center"/>
          </w:tcPr>
          <w:p w14:paraId="54F2B3D0" w14:textId="77777777" w:rsidR="005C3941" w:rsidRPr="00811E42" w:rsidRDefault="005C3941" w:rsidP="00A67C4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verified and confirmed authenticity, validity, and currency of identity document.</w:t>
            </w:r>
          </w:p>
        </w:tc>
        <w:tc>
          <w:tcPr>
            <w:tcW w:w="6804" w:type="dxa"/>
          </w:tcPr>
          <w:p w14:paraId="7DE926C6" w14:textId="77777777" w:rsidR="005C3941" w:rsidRDefault="005C3941" w:rsidP="00A67C4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E8E47CC" w14:textId="77777777" w:rsidR="005C3941" w:rsidRDefault="005C3941" w:rsidP="00567A3D">
      <w:pPr>
        <w:pStyle w:val="checklistindent"/>
        <w:spacing w:before="0" w:after="0"/>
        <w:ind w:left="0" w:firstLine="0"/>
        <w:rPr>
          <w:rFonts w:ascii="Calibri" w:hAnsi="Calibri" w:cs="Calibri"/>
          <w:sz w:val="30"/>
          <w:szCs w:val="30"/>
        </w:rPr>
      </w:pPr>
    </w:p>
    <w:p w14:paraId="578B721D" w14:textId="77777777" w:rsidR="00E86232" w:rsidRDefault="00E86232" w:rsidP="00567A3D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</w:p>
    <w:p w14:paraId="20F3DC77" w14:textId="267E54E4" w:rsidR="00567A3D" w:rsidRPr="003125A1" w:rsidRDefault="00567A3D" w:rsidP="00567A3D">
      <w:pPr>
        <w:spacing w:before="0" w:after="0"/>
        <w:rPr>
          <w:rFonts w:ascii="Calibri" w:hAnsi="Calibri" w:cs="Calibri"/>
          <w:b/>
          <w:bCs/>
          <w:i/>
          <w:iCs/>
          <w:color w:val="auto"/>
          <w:sz w:val="24"/>
        </w:rPr>
      </w:pPr>
      <w:r>
        <w:rPr>
          <w:rFonts w:ascii="Calibri" w:hAnsi="Calibri" w:cs="Calibri"/>
          <w:b/>
          <w:bCs/>
          <w:color w:val="auto"/>
          <w:sz w:val="32"/>
          <w:szCs w:val="32"/>
        </w:rPr>
        <w:lastRenderedPageBreak/>
        <w:t xml:space="preserve">Additional </w:t>
      </w:r>
      <w:r w:rsidR="00D612AB">
        <w:rPr>
          <w:rFonts w:ascii="Calibri" w:hAnsi="Calibri" w:cs="Calibri"/>
          <w:b/>
          <w:bCs/>
          <w:color w:val="auto"/>
          <w:sz w:val="32"/>
          <w:szCs w:val="32"/>
        </w:rPr>
        <w:t>Principals’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 xml:space="preserve"> Identification</w:t>
      </w:r>
      <w:r w:rsidR="003125A1">
        <w:rPr>
          <w:rFonts w:ascii="Calibri" w:hAnsi="Calibri" w:cs="Calibri"/>
          <w:b/>
          <w:bCs/>
          <w:color w:val="auto"/>
          <w:sz w:val="32"/>
          <w:szCs w:val="32"/>
        </w:rPr>
        <w:t xml:space="preserve"> (</w:t>
      </w:r>
      <w:r w:rsidR="003125A1" w:rsidRPr="003125A1">
        <w:rPr>
          <w:rFonts w:ascii="Calibri" w:hAnsi="Calibri" w:cs="Calibri"/>
          <w:b/>
          <w:bCs/>
          <w:i/>
          <w:iCs/>
          <w:color w:val="auto"/>
          <w:sz w:val="24"/>
        </w:rPr>
        <w:t>complete if there is more than ONE Beneficial Owner</w:t>
      </w:r>
      <w:r w:rsidR="003125A1">
        <w:rPr>
          <w:rFonts w:ascii="Calibri" w:hAnsi="Calibri" w:cs="Calibri"/>
          <w:b/>
          <w:bCs/>
          <w:i/>
          <w:iCs/>
          <w:color w:val="auto"/>
          <w:sz w:val="24"/>
        </w:rPr>
        <w:t>)</w:t>
      </w:r>
    </w:p>
    <w:p w14:paraId="13DAD492" w14:textId="0BD7C7B5" w:rsidR="00567A3D" w:rsidRDefault="00567A3D" w:rsidP="00567A3D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  <w:r w:rsidRPr="00DE25C7">
        <w:rPr>
          <w:rFonts w:ascii="Calibri" w:hAnsi="Calibri" w:cs="Calibri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10" behindDoc="0" locked="0" layoutInCell="1" allowOverlap="1" wp14:anchorId="70151D2E" wp14:editId="34A9C1F0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496050" cy="0"/>
                <wp:effectExtent l="0" t="0" r="0" b="0"/>
                <wp:wrapNone/>
                <wp:docPr id="5610879" name="Straight Connector 561087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7BBFB8" id="Straight Connector 5610879" o:spid="_x0000_s1026" alt="&quot;&quot;" style="position:absolute;z-index:2516654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511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" strokecolor="#a67b2d [3204]" strokeweight="1.5pt">
                <v:stroke joinstyle="miter"/>
              </v:line>
            </w:pict>
          </mc:Fallback>
        </mc:AlternateContent>
      </w:r>
    </w:p>
    <w:p w14:paraId="40583BB7" w14:textId="0C1C6457" w:rsidR="00567A3D" w:rsidRPr="00567A3D" w:rsidRDefault="00567A3D" w:rsidP="00567A3D">
      <w:pPr>
        <w:tabs>
          <w:tab w:val="left" w:pos="426"/>
        </w:tabs>
        <w:spacing w:after="120"/>
        <w:ind w:left="426" w:right="-266" w:hanging="426"/>
        <w:rPr>
          <w:rFonts w:ascii="Calibri" w:hAnsi="Calibri" w:cs="Calibri"/>
          <w:b/>
          <w:bCs/>
          <w:color w:val="auto"/>
          <w:sz w:val="28"/>
          <w:szCs w:val="28"/>
        </w:rPr>
      </w:pPr>
      <w:r w:rsidRPr="00567A3D">
        <w:rPr>
          <w:rFonts w:ascii="Calibri" w:hAnsi="Calibri" w:cs="Calibri"/>
          <w:b/>
          <w:bCs/>
          <w:color w:val="auto"/>
          <w:sz w:val="28"/>
          <w:szCs w:val="28"/>
        </w:rPr>
        <w:t>Princip</w:t>
      </w:r>
      <w:r w:rsidR="00D612AB">
        <w:rPr>
          <w:rFonts w:ascii="Calibri" w:hAnsi="Calibri" w:cs="Calibri"/>
          <w:b/>
          <w:bCs/>
          <w:color w:val="auto"/>
          <w:sz w:val="28"/>
          <w:szCs w:val="28"/>
        </w:rPr>
        <w:t>al</w:t>
      </w:r>
      <w:r w:rsidRPr="00567A3D">
        <w:rPr>
          <w:rFonts w:ascii="Calibri" w:hAnsi="Calibri" w:cs="Calibri"/>
          <w:b/>
          <w:bCs/>
          <w:color w:val="auto"/>
          <w:sz w:val="28"/>
          <w:szCs w:val="28"/>
        </w:rPr>
        <w:t xml:space="preserve"> #2</w:t>
      </w:r>
    </w:p>
    <w:p w14:paraId="3DDE04F3" w14:textId="635EA120" w:rsidR="00567A3D" w:rsidRPr="00374395" w:rsidRDefault="00567A3D" w:rsidP="00567A3D">
      <w:pPr>
        <w:tabs>
          <w:tab w:val="left" w:pos="426"/>
        </w:tabs>
        <w:spacing w:after="120"/>
        <w:ind w:left="426" w:right="-266" w:hanging="426"/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(</w:t>
      </w:r>
      <w:r w:rsidRPr="00374395"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  <w:t>Select your method of verification and complete the corresponding section below.)</w:t>
      </w: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3402"/>
        <w:gridCol w:w="6946"/>
      </w:tblGrid>
      <w:tr w:rsidR="00567A3D" w:rsidRPr="00457837" w14:paraId="20CA95AA" w14:textId="77777777" w:rsidTr="00E661CB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6913344E" w14:textId="77777777" w:rsidR="00567A3D" w:rsidRPr="00BE6B23" w:rsidRDefault="00C86E56" w:rsidP="00E661CB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-1523307820"/>
                <w:placeholder>
                  <w:docPart w:val="543F916A568C4475B65399AC658DBDE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567A3D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 (A) GOVERNMENT-ISSUED PHOTO IDENTIFICATION METHOD </w:t>
            </w:r>
            <w:r w:rsidR="00567A3D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MUST BE PHYSICALLY PRESENT)</w:t>
            </w:r>
          </w:p>
        </w:tc>
      </w:tr>
      <w:tr w:rsidR="00567A3D" w:rsidRPr="00554AB1" w14:paraId="5564A556" w14:textId="77777777" w:rsidTr="00E661CB">
        <w:trPr>
          <w:trHeight w:val="432"/>
        </w:trPr>
        <w:tc>
          <w:tcPr>
            <w:tcW w:w="340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6DC61DE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Beneficial Owner Percentage of Ownership:</w:t>
            </w:r>
          </w:p>
        </w:tc>
        <w:tc>
          <w:tcPr>
            <w:tcW w:w="6946" w:type="dxa"/>
            <w:vAlign w:val="center"/>
          </w:tcPr>
          <w:p w14:paraId="1FA34396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                   %</w:t>
            </w:r>
          </w:p>
        </w:tc>
      </w:tr>
      <w:tr w:rsidR="00567A3D" w:rsidRPr="00554AB1" w14:paraId="5234EC0A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127B7E6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Full Name:</w:t>
            </w:r>
          </w:p>
        </w:tc>
        <w:tc>
          <w:tcPr>
            <w:tcW w:w="6946" w:type="dxa"/>
            <w:vAlign w:val="center"/>
          </w:tcPr>
          <w:p w14:paraId="3BC6BC5C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1689C731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</w:tcBorders>
            <w:shd w:val="clear" w:color="auto" w:fill="002060"/>
            <w:vAlign w:val="center"/>
          </w:tcPr>
          <w:p w14:paraId="53501492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Name or type of document:</w:t>
            </w:r>
          </w:p>
        </w:tc>
        <w:tc>
          <w:tcPr>
            <w:tcW w:w="6946" w:type="dxa"/>
            <w:vAlign w:val="center"/>
          </w:tcPr>
          <w:p w14:paraId="4232162E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3AB78F26" w14:textId="77777777" w:rsidTr="00E661CB">
        <w:trPr>
          <w:trHeight w:val="432"/>
        </w:trPr>
        <w:tc>
          <w:tcPr>
            <w:tcW w:w="340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3EAB6C88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vAlign w:val="center"/>
          </w:tcPr>
          <w:p w14:paraId="516F6D0E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5F3C97F2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2EFB6F36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vAlign w:val="center"/>
          </w:tcPr>
          <w:p w14:paraId="7EE62C40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3253F2EC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329E1321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Place of issue:</w:t>
            </w:r>
          </w:p>
        </w:tc>
        <w:tc>
          <w:tcPr>
            <w:tcW w:w="6946" w:type="dxa"/>
            <w:vAlign w:val="center"/>
          </w:tcPr>
          <w:p w14:paraId="7550A842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4B5964A3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599B26D1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date:</w:t>
            </w:r>
          </w:p>
        </w:tc>
        <w:tc>
          <w:tcPr>
            <w:tcW w:w="6946" w:type="dxa"/>
            <w:tcBorders>
              <w:bottom w:val="single" w:sz="4" w:space="0" w:color="4F4F4F"/>
            </w:tcBorders>
            <w:vAlign w:val="center"/>
          </w:tcPr>
          <w:p w14:paraId="302D0D06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F741F9" w14:paraId="4657C08A" w14:textId="77777777" w:rsidTr="00E661CB"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3F76A9AA" w14:textId="77777777" w:rsidR="00567A3D" w:rsidRPr="00F741F9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71523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>he name and photograph match that of the individual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being verified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tr w:rsidR="00567A3D" w:rsidRPr="00F741F9" w14:paraId="344C4A6A" w14:textId="77777777" w:rsidTr="00E661CB">
        <w:trPr>
          <w:trHeight w:val="810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2F82498C" w14:textId="77777777" w:rsidR="00567A3D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152974659"/>
                <w:placeholder>
                  <w:docPart w:val="543F916A568C4475B65399AC658DBDE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document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used to verify identity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is authentic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valid, and current, and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any 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other information used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is</w:t>
            </w:r>
            <w:r w:rsidR="00567A3D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valid and current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tr w:rsidR="00567A3D" w:rsidRPr="00F741F9" w14:paraId="4F70BFB9" w14:textId="77777777" w:rsidTr="00E661CB"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6DCF9414" w14:textId="77777777" w:rsidR="00567A3D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98869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the above-noted document (front and back) is attached to this form and includes the name,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photo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type of document,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unique 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identification number,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place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of issu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e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>, and expiry date (if applicable).</w:t>
            </w:r>
          </w:p>
        </w:tc>
      </w:tr>
      <w:tr w:rsidR="00567A3D" w14:paraId="015D8CB3" w14:textId="77777777" w:rsidTr="00E66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273276" w:themeFill="accent2"/>
            <w:vAlign w:val="center"/>
          </w:tcPr>
          <w:p w14:paraId="3377EACF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6D9794F3">
              <w:rPr>
                <w:rFonts w:ascii="Calibri" w:hAnsi="Calibri" w:cs="Calibri"/>
                <w:color w:val="auto"/>
                <w:sz w:val="22"/>
                <w:szCs w:val="22"/>
              </w:rPr>
              <w:t>Date individual verified: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7CF6F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14:paraId="785865C2" w14:textId="77777777" w:rsidTr="00E66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3276" w:themeFill="accent2"/>
            <w:vAlign w:val="center"/>
          </w:tcPr>
          <w:p w14:paraId="7CEB6B6B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erified: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4D125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7244C447" w14:textId="77777777" w:rsidR="00567A3D" w:rsidRDefault="00567A3D" w:rsidP="00567A3D">
      <w:pPr>
        <w:spacing w:before="0" w:after="0"/>
      </w:pPr>
    </w:p>
    <w:p w14:paraId="532ABAEC" w14:textId="77777777" w:rsidR="00567A3D" w:rsidRDefault="00567A3D" w:rsidP="00567A3D"/>
    <w:tbl>
      <w:tblPr>
        <w:tblStyle w:val="TableGrid"/>
        <w:tblpPr w:leftFromText="180" w:rightFromText="180" w:vertAnchor="text" w:tblpY="221"/>
        <w:tblW w:w="10348" w:type="dxa"/>
        <w:tblLook w:val="04A0" w:firstRow="1" w:lastRow="0" w:firstColumn="1" w:lastColumn="0" w:noHBand="0" w:noVBand="1"/>
      </w:tblPr>
      <w:tblGrid>
        <w:gridCol w:w="3402"/>
        <w:gridCol w:w="142"/>
        <w:gridCol w:w="6804"/>
      </w:tblGrid>
      <w:tr w:rsidR="00567A3D" w:rsidRPr="00AF4A5D" w14:paraId="437AC962" w14:textId="77777777" w:rsidTr="00E661CB">
        <w:trPr>
          <w:trHeight w:val="720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2951D590" w14:textId="77777777" w:rsidR="00567A3D" w:rsidRPr="00091311" w:rsidRDefault="00C86E56" w:rsidP="00E661CB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-977539603"/>
                <w:placeholder>
                  <w:docPart w:val="543F916A568C4475B65399AC658DBDE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567A3D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(B) VIRTUAL VERIFICATION WITH AUTHENTICATION METHOD </w:t>
            </w:r>
            <w:r w:rsidR="00567A3D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DOES NOT NEED TO BE PHYSICALLY PRESENT)</w:t>
            </w:r>
          </w:p>
        </w:tc>
      </w:tr>
      <w:tr w:rsidR="00567A3D" w14:paraId="2C9A9FC0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4F4F4F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88C86CC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Beneficial Owner Percentage of Ownership: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vAlign w:val="center"/>
          </w:tcPr>
          <w:p w14:paraId="221C23EA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                   %</w:t>
            </w:r>
          </w:p>
        </w:tc>
      </w:tr>
      <w:tr w:rsidR="00567A3D" w14:paraId="39262729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42EF5720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Full Name: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vAlign w:val="center"/>
          </w:tcPr>
          <w:p w14:paraId="72EE4050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14:paraId="35E5221D" w14:textId="77777777" w:rsidTr="00D612A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7B93188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6ADD584" w14:textId="77777777" w:rsidR="00567A3D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01C0D653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25A815C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521838F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30CE15A3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DEAEBAB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185FDDD6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63FA46C4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6D20DF36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lastRenderedPageBreak/>
              <w:t>Place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21200205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554AB1" w14:paraId="779E3B01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1379BBF3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402C1E96" w14:textId="77777777" w:rsidR="00567A3D" w:rsidRPr="00554AB1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:rsidRPr="00F741F9" w14:paraId="44F13076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0C4A7F64" w14:textId="77777777" w:rsidR="00567A3D" w:rsidRPr="00091311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20954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government-issued photo identification document is authentic and that I took the below steps to assess authenticity:</w:t>
            </w:r>
          </w:p>
          <w:p w14:paraId="2105D3B5" w14:textId="77777777" w:rsidR="00567A3D" w:rsidRDefault="00C86E56" w:rsidP="00E661CB">
            <w:pPr>
              <w:pStyle w:val="checklistindent"/>
              <w:spacing w:before="60" w:after="60"/>
              <w:ind w:left="720" w:hanging="399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97736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On [</w:t>
            </w:r>
            <w:r w:rsidR="00567A3D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insert </w:t>
            </w:r>
            <w:r w:rsidR="00567A3D" w:rsidRPr="00C14E99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date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] t</w:t>
            </w:r>
            <w:r w:rsidR="00567A3D" w:rsidRPr="00C14E99">
              <w:rPr>
                <w:rFonts w:ascii="Calibri" w:hAnsi="Calibri" w:cs="Calibri"/>
                <w:color w:val="auto"/>
                <w:sz w:val="22"/>
                <w:szCs w:val="22"/>
              </w:rPr>
              <w:t>he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individual being verified sent me a high-resolution copy of their government-issued photo identification document and a picture of them holding the ID.</w:t>
            </w:r>
          </w:p>
          <w:p w14:paraId="779778F4" w14:textId="77777777" w:rsidR="00567A3D" w:rsidRDefault="00567A3D" w:rsidP="00E661CB">
            <w:pPr>
              <w:pStyle w:val="checklistindent"/>
              <w:spacing w:before="60" w:after="6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– OR – </w:t>
            </w:r>
          </w:p>
          <w:p w14:paraId="09081D4F" w14:textId="77777777" w:rsidR="00567A3D" w:rsidRPr="00091311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50396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government-issued photo identification document is authentic and that I took the below steps to assess authenticity: </w:t>
            </w:r>
            <w:r w:rsidR="00567A3D" w:rsidRPr="00091311">
              <w:rPr>
                <w:rFonts w:ascii="Calibri" w:hAnsi="Calibri" w:cs="Calibri"/>
                <w:color w:val="auto"/>
                <w:sz w:val="18"/>
                <w:szCs w:val="18"/>
              </w:rPr>
              <w:t>[</w:t>
            </w:r>
            <w:r w:rsidR="00567A3D" w:rsidRPr="00091311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Describe the process/method followed and steps taken to confirm authenticity</w:t>
            </w:r>
            <w:r w:rsidR="00567A3D" w:rsidRPr="00091311">
              <w:rPr>
                <w:rFonts w:ascii="Calibri" w:hAnsi="Calibri" w:cs="Calibri"/>
                <w:color w:val="auto"/>
                <w:sz w:val="18"/>
                <w:szCs w:val="18"/>
              </w:rPr>
              <w:t>]</w:t>
            </w:r>
          </w:p>
          <w:p w14:paraId="17590C22" w14:textId="77777777" w:rsidR="00567A3D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8" behindDoc="0" locked="0" layoutInCell="1" allowOverlap="1" wp14:anchorId="3E2417DD" wp14:editId="09B45A05">
                      <wp:simplePos x="0" y="0"/>
                      <wp:positionH relativeFrom="column">
                        <wp:posOffset>-69514</wp:posOffset>
                      </wp:positionH>
                      <wp:positionV relativeFrom="paragraph">
                        <wp:posOffset>173295</wp:posOffset>
                      </wp:positionV>
                      <wp:extent cx="6440338" cy="0"/>
                      <wp:effectExtent l="38100" t="38100" r="74930" b="95250"/>
                      <wp:wrapNone/>
                      <wp:docPr id="1055861732" name="Straight Connector 105586173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338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947865C" id="Straight Connector 1055861732" o:spid="_x0000_s1026" alt="&quot;&quot;" style="position:absolute;z-index:25166745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5pt,13.65pt" to="501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4E33432D" w14:textId="77777777" w:rsidR="00567A3D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2" behindDoc="0" locked="0" layoutInCell="1" allowOverlap="1" wp14:anchorId="66EE3866" wp14:editId="5BF67EF0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234315</wp:posOffset>
                      </wp:positionV>
                      <wp:extent cx="6440170" cy="0"/>
                      <wp:effectExtent l="38100" t="38100" r="74930" b="95250"/>
                      <wp:wrapNone/>
                      <wp:docPr id="153585577" name="Straight Connector 15358557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17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B1A538" id="Straight Connector 153585577" o:spid="_x0000_s1026" alt="&quot;&quot;" style="position:absolute;z-index:25166848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5pt,18.45pt" to="501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1FA4F27C" w14:textId="77777777" w:rsidR="00567A3D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15F7506C" w14:textId="77777777" w:rsidR="00567A3D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6" behindDoc="0" locked="0" layoutInCell="1" allowOverlap="1" wp14:anchorId="1A70ADE2" wp14:editId="6FCB71C5">
                      <wp:simplePos x="0" y="0"/>
                      <wp:positionH relativeFrom="column">
                        <wp:posOffset>-72546</wp:posOffset>
                      </wp:positionH>
                      <wp:positionV relativeFrom="paragraph">
                        <wp:posOffset>85402</wp:posOffset>
                      </wp:positionV>
                      <wp:extent cx="6431543" cy="0"/>
                      <wp:effectExtent l="38100" t="38100" r="64770" b="95250"/>
                      <wp:wrapNone/>
                      <wp:docPr id="603725855" name="Straight Connector 60372585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1543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231FB93" id="Straight Connector 603725855" o:spid="_x0000_s1026" alt="&quot;&quot;" style="position:absolute;z-index:25166950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6.7pt" to="500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4BD4FCC0" w14:textId="77777777" w:rsidR="00567A3D" w:rsidRPr="00374395" w:rsidRDefault="00567A3D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12"/>
                <w:szCs w:val="12"/>
              </w:rPr>
            </w:pPr>
          </w:p>
        </w:tc>
      </w:tr>
      <w:tr w:rsidR="00567A3D" w:rsidRPr="001C554F" w14:paraId="70C66AE0" w14:textId="77777777" w:rsidTr="00E661CB">
        <w:trPr>
          <w:trHeight w:val="720"/>
        </w:trPr>
        <w:tc>
          <w:tcPr>
            <w:tcW w:w="3402" w:type="dxa"/>
            <w:shd w:val="clear" w:color="auto" w:fill="273276" w:themeFill="accent2"/>
            <w:vAlign w:val="center"/>
          </w:tcPr>
          <w:p w14:paraId="73DCE91E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identity document assessed for validity and currency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7CE82452" w14:textId="77777777" w:rsidR="00567A3D" w:rsidRPr="001C554F" w:rsidRDefault="00567A3D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67A3D" w14:paraId="02CCE472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06FF14C8" w14:textId="77777777" w:rsidR="00567A3D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925727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 name and photo on the government-issued photo identification document are those of the individual who provided the document. </w:t>
            </w:r>
          </w:p>
        </w:tc>
      </w:tr>
      <w:tr w:rsidR="00567A3D" w14:paraId="767BAAA0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0964AE34" w14:textId="77777777" w:rsidR="00567A3D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36405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A3D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</w:t>
            </w:r>
            <w:r w:rsidR="00567A3D">
              <w:rPr>
                <w:rFonts w:ascii="Calibri" w:hAnsi="Calibri" w:cs="Calibri"/>
                <w:color w:val="auto"/>
                <w:sz w:val="22"/>
                <w:szCs w:val="22"/>
              </w:rPr>
              <w:t>all documents, records, or information used to assess the authenticity, validity and currency of the individual’s government-issued photo identification document are</w:t>
            </w:r>
            <w:r w:rsidR="00567A3D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attached to this form.</w:t>
            </w:r>
          </w:p>
        </w:tc>
      </w:tr>
      <w:tr w:rsidR="00567A3D" w14:paraId="60E47231" w14:textId="77777777" w:rsidTr="00E661CB">
        <w:trPr>
          <w:trHeight w:val="1008"/>
        </w:trPr>
        <w:tc>
          <w:tcPr>
            <w:tcW w:w="3544" w:type="dxa"/>
            <w:gridSpan w:val="2"/>
            <w:shd w:val="clear" w:color="auto" w:fill="273276" w:themeFill="accent2"/>
            <w:vAlign w:val="center"/>
          </w:tcPr>
          <w:p w14:paraId="014DB3A1" w14:textId="77777777" w:rsidR="00567A3D" w:rsidRPr="00811E42" w:rsidRDefault="00567A3D" w:rsidP="00E661CB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verified and confirmed authenticity, validity, and currency of identity document</w:t>
            </w:r>
          </w:p>
        </w:tc>
        <w:tc>
          <w:tcPr>
            <w:tcW w:w="6804" w:type="dxa"/>
          </w:tcPr>
          <w:p w14:paraId="1CF0E741" w14:textId="77777777" w:rsidR="00567A3D" w:rsidRDefault="00567A3D" w:rsidP="00E661CB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A9AE0C7" w14:textId="77777777" w:rsidR="005C3941" w:rsidRDefault="005C3941" w:rsidP="005C3941">
      <w:pPr>
        <w:pStyle w:val="checklistindent"/>
        <w:spacing w:before="0" w:after="200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tblpY="221"/>
        <w:tblW w:w="10348" w:type="dxa"/>
        <w:tblLook w:val="04A0" w:firstRow="1" w:lastRow="0" w:firstColumn="1" w:lastColumn="0" w:noHBand="0" w:noVBand="1"/>
      </w:tblPr>
      <w:tblGrid>
        <w:gridCol w:w="3402"/>
        <w:gridCol w:w="142"/>
        <w:gridCol w:w="6804"/>
      </w:tblGrid>
      <w:tr w:rsidR="005C3941" w:rsidRPr="00AF4A5D" w14:paraId="6D4A6109" w14:textId="77777777" w:rsidTr="00A67C47">
        <w:trPr>
          <w:trHeight w:val="720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02AE2191" w14:textId="77777777" w:rsidR="005C3941" w:rsidRPr="00091311" w:rsidRDefault="00C86E56" w:rsidP="00A67C47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711543447"/>
                <w:placeholder>
                  <w:docPart w:val="AA510C5D41F84739A8B52375F24328CD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(</w:t>
            </w:r>
            <w:r w:rsid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C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) VIRTUAL VERIFICATION </w:t>
            </w:r>
            <w:r w:rsid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DUAL PROCESS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METHOD 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DOES NOT NEED TO BE PHYSICALLY PRESENT)</w:t>
            </w:r>
          </w:p>
        </w:tc>
      </w:tr>
      <w:tr w:rsidR="005C3941" w14:paraId="07B0F84A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4F4F4F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9797A4D" w14:textId="77777777" w:rsidR="005C3941" w:rsidRDefault="005C3941" w:rsidP="00A67C47">
            <w:pPr>
              <w:pStyle w:val="checklistinden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  <w:r w:rsidRPr="00916B0D"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  <w:t>st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2455B943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195B207D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2B31E429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40AB1FE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7CE459ED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7FA0C43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2EB550AA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4E1C2B4D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F5AE6EF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2</w:t>
            </w:r>
            <w:r w:rsidRPr="00916B0D"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D5A592F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1AB615A2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29B610E6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48B31EEC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096671FB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668AFC8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092C73E3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4A6ACB3A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A2F6B99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483F9603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30286323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E035D9D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22B3F4D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F741F9" w14:paraId="75B13278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186FFA5A" w14:textId="77777777" w:rsidR="005C3941" w:rsidRPr="00091311" w:rsidRDefault="00C86E56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52524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identification document is authentic and that I took the below steps to assess authenticity:</w:t>
            </w:r>
          </w:p>
          <w:p w14:paraId="1AE410DC" w14:textId="77777777" w:rsidR="005C3941" w:rsidRDefault="00C86E56" w:rsidP="00A67C47">
            <w:pPr>
              <w:pStyle w:val="checklistindent"/>
              <w:spacing w:before="60" w:after="60"/>
              <w:ind w:left="720" w:hanging="399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74783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On [</w:t>
            </w:r>
            <w:r w:rsidR="005C3941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insert </w:t>
            </w:r>
            <w:r w:rsidR="005C3941" w:rsidRPr="00C14E99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date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>] t</w:t>
            </w:r>
            <w:r w:rsidR="005C3941" w:rsidRPr="00C14E99">
              <w:rPr>
                <w:rFonts w:ascii="Calibri" w:hAnsi="Calibri" w:cs="Calibri"/>
                <w:color w:val="auto"/>
                <w:sz w:val="22"/>
                <w:szCs w:val="22"/>
              </w:rPr>
              <w:t>he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individual being verified sent me high-resolution copies of TWO (2) identification documents.</w:t>
            </w:r>
          </w:p>
          <w:p w14:paraId="3A678A4F" w14:textId="77777777" w:rsidR="005C3941" w:rsidRDefault="005C3941" w:rsidP="00A67C47">
            <w:pPr>
              <w:pStyle w:val="checklistindent"/>
              <w:spacing w:before="60" w:after="6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– OR – </w:t>
            </w:r>
          </w:p>
          <w:p w14:paraId="3131CFFE" w14:textId="77777777" w:rsidR="005C3941" w:rsidRPr="00091311" w:rsidRDefault="00C86E56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31501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identification documents are authentic and that I took the below steps to assess authenticity: </w:t>
            </w:r>
            <w:r w:rsidR="005C394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[</w:t>
            </w:r>
            <w:r w:rsidR="005C3941" w:rsidRPr="00091311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Describe the process/method followed and steps taken to confirm authenticity</w:t>
            </w:r>
            <w:r w:rsidR="005C394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]</w:t>
            </w:r>
          </w:p>
          <w:p w14:paraId="5F050E33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6" behindDoc="0" locked="0" layoutInCell="1" allowOverlap="1" wp14:anchorId="153BBE31" wp14:editId="2FFC16F9">
                      <wp:simplePos x="0" y="0"/>
                      <wp:positionH relativeFrom="column">
                        <wp:posOffset>-69514</wp:posOffset>
                      </wp:positionH>
                      <wp:positionV relativeFrom="paragraph">
                        <wp:posOffset>173295</wp:posOffset>
                      </wp:positionV>
                      <wp:extent cx="6440338" cy="0"/>
                      <wp:effectExtent l="38100" t="38100" r="74930" b="95250"/>
                      <wp:wrapNone/>
                      <wp:docPr id="892894820" name="Straight Connector 8928948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338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BE9A9C6" id="Straight Connector 892894820" o:spid="_x0000_s1026" alt="&quot;&quot;" style="position:absolute;z-index:25168998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5pt,13.65pt" to="501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5FFEACF1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10" behindDoc="0" locked="0" layoutInCell="1" allowOverlap="1" wp14:anchorId="750A18A2" wp14:editId="1F5FF850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234315</wp:posOffset>
                      </wp:positionV>
                      <wp:extent cx="6440170" cy="0"/>
                      <wp:effectExtent l="38100" t="38100" r="74930" b="95250"/>
                      <wp:wrapNone/>
                      <wp:docPr id="1412267720" name="Straight Connector 14122677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17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C78E488" id="Straight Connector 1412267720" o:spid="_x0000_s1026" alt="&quot;&quot;" style="position:absolute;z-index:25169101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5pt,18.45pt" to="501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483D8167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7A9A1CD0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4" behindDoc="0" locked="0" layoutInCell="1" allowOverlap="1" wp14:anchorId="3FC5D979" wp14:editId="2434CA94">
                      <wp:simplePos x="0" y="0"/>
                      <wp:positionH relativeFrom="column">
                        <wp:posOffset>-72546</wp:posOffset>
                      </wp:positionH>
                      <wp:positionV relativeFrom="paragraph">
                        <wp:posOffset>85402</wp:posOffset>
                      </wp:positionV>
                      <wp:extent cx="6431543" cy="0"/>
                      <wp:effectExtent l="38100" t="38100" r="64770" b="95250"/>
                      <wp:wrapNone/>
                      <wp:docPr id="1187536235" name="Straight Connector 118753623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1543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5E78F4A" id="Straight Connector 1187536235" o:spid="_x0000_s1026" alt="&quot;&quot;" style="position:absolute;z-index:25169203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6.7pt" to="500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055053F3" w14:textId="77777777" w:rsidR="005C3941" w:rsidRPr="00374395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12"/>
                <w:szCs w:val="12"/>
              </w:rPr>
            </w:pPr>
          </w:p>
        </w:tc>
      </w:tr>
      <w:tr w:rsidR="005C3941" w:rsidRPr="001C554F" w14:paraId="32B6A9A3" w14:textId="77777777" w:rsidTr="00A67C47">
        <w:trPr>
          <w:trHeight w:val="720"/>
        </w:trPr>
        <w:tc>
          <w:tcPr>
            <w:tcW w:w="3402" w:type="dxa"/>
            <w:shd w:val="clear" w:color="auto" w:fill="273276" w:themeFill="accent2"/>
            <w:vAlign w:val="center"/>
          </w:tcPr>
          <w:p w14:paraId="29EA1158" w14:textId="77777777" w:rsidR="005C3941" w:rsidRPr="001C554F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identity document assessed for validity and currency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13A8183D" w14:textId="77777777" w:rsidR="005C3941" w:rsidRPr="001C554F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14:paraId="424532EA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2496A503" w14:textId="77777777" w:rsidR="005C3941" w:rsidRDefault="00C86E56" w:rsidP="00A67C47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85927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 name, address, date of birth on the identification document are those of the individual who provided the document. </w:t>
            </w:r>
          </w:p>
        </w:tc>
      </w:tr>
      <w:tr w:rsidR="005C3941" w14:paraId="050E14D1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73BF1824" w14:textId="77777777" w:rsidR="005C3941" w:rsidRDefault="00C86E56" w:rsidP="00A67C47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64562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C394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>all documents, records, or information used to assess the authenticity, validity and currency of the individual’s identification documents are</w:t>
            </w:r>
            <w:r w:rsidR="005C394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attached to this form.</w:t>
            </w:r>
          </w:p>
        </w:tc>
      </w:tr>
      <w:tr w:rsidR="005C3941" w14:paraId="60897AE0" w14:textId="77777777" w:rsidTr="00A67C47">
        <w:trPr>
          <w:trHeight w:val="1008"/>
        </w:trPr>
        <w:tc>
          <w:tcPr>
            <w:tcW w:w="3544" w:type="dxa"/>
            <w:gridSpan w:val="2"/>
            <w:shd w:val="clear" w:color="auto" w:fill="273276" w:themeFill="accent2"/>
            <w:vAlign w:val="center"/>
          </w:tcPr>
          <w:p w14:paraId="08415398" w14:textId="77777777" w:rsidR="005C3941" w:rsidRPr="00811E42" w:rsidRDefault="005C3941" w:rsidP="00A67C4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verified and confirmed authenticity, validity, and currency of identity document.</w:t>
            </w:r>
          </w:p>
        </w:tc>
        <w:tc>
          <w:tcPr>
            <w:tcW w:w="6804" w:type="dxa"/>
          </w:tcPr>
          <w:p w14:paraId="4D30B480" w14:textId="77777777" w:rsidR="005C3941" w:rsidRDefault="005C3941" w:rsidP="00A67C4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6FDB561" w14:textId="2367D7D6" w:rsidR="005C3941" w:rsidRDefault="005C3941" w:rsidP="00567A3D">
      <w:pPr>
        <w:pStyle w:val="checklistindent"/>
        <w:spacing w:before="0" w:after="0"/>
        <w:ind w:left="0" w:firstLine="0"/>
        <w:rPr>
          <w:rFonts w:ascii="Calibri" w:hAnsi="Calibri" w:cs="Calibri"/>
          <w:sz w:val="30"/>
          <w:szCs w:val="30"/>
        </w:rPr>
      </w:pPr>
    </w:p>
    <w:p w14:paraId="546E9F33" w14:textId="14DDA392" w:rsidR="00567A3D" w:rsidRDefault="00970097" w:rsidP="00567A3D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  <w:r w:rsidRPr="00DE25C7">
        <w:rPr>
          <w:rFonts w:ascii="Calibri" w:hAnsi="Calibri" w:cs="Calibri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4" behindDoc="0" locked="0" layoutInCell="1" allowOverlap="1" wp14:anchorId="15D8C539" wp14:editId="3812E37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96050" cy="0"/>
                <wp:effectExtent l="0" t="0" r="0" b="0"/>
                <wp:wrapNone/>
                <wp:docPr id="2131568856" name="Straight Connector 213156885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195A1C" id="Straight Connector 2131568856" o:spid="_x0000_s1026" alt="&quot;&quot;" style="position:absolute;z-index:2516817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11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" strokecolor="#a67b2d [3204]" strokeweight="1.5pt">
                <v:stroke joinstyle="miter"/>
              </v:line>
            </w:pict>
          </mc:Fallback>
        </mc:AlternateContent>
      </w:r>
    </w:p>
    <w:p w14:paraId="4103D734" w14:textId="61126331" w:rsidR="003125A1" w:rsidRPr="00567A3D" w:rsidRDefault="003125A1" w:rsidP="003125A1">
      <w:pPr>
        <w:tabs>
          <w:tab w:val="left" w:pos="426"/>
        </w:tabs>
        <w:spacing w:after="120"/>
        <w:ind w:left="426" w:right="-266" w:hanging="426"/>
        <w:rPr>
          <w:rFonts w:ascii="Calibri" w:hAnsi="Calibri" w:cs="Calibri"/>
          <w:b/>
          <w:bCs/>
          <w:color w:val="auto"/>
          <w:sz w:val="28"/>
          <w:szCs w:val="28"/>
        </w:rPr>
      </w:pPr>
      <w:r w:rsidRPr="00567A3D">
        <w:rPr>
          <w:rFonts w:ascii="Calibri" w:hAnsi="Calibri" w:cs="Calibri"/>
          <w:b/>
          <w:bCs/>
          <w:color w:val="auto"/>
          <w:sz w:val="28"/>
          <w:szCs w:val="28"/>
        </w:rPr>
        <w:t>Princip</w:t>
      </w:r>
      <w:r w:rsidR="00D612AB">
        <w:rPr>
          <w:rFonts w:ascii="Calibri" w:hAnsi="Calibri" w:cs="Calibri"/>
          <w:b/>
          <w:bCs/>
          <w:color w:val="auto"/>
          <w:sz w:val="28"/>
          <w:szCs w:val="28"/>
        </w:rPr>
        <w:t>al</w:t>
      </w:r>
      <w:r w:rsidRPr="00567A3D">
        <w:rPr>
          <w:rFonts w:ascii="Calibri" w:hAnsi="Calibri" w:cs="Calibri"/>
          <w:b/>
          <w:bCs/>
          <w:color w:val="auto"/>
          <w:sz w:val="28"/>
          <w:szCs w:val="28"/>
        </w:rPr>
        <w:t xml:space="preserve"> #</w:t>
      </w:r>
      <w:r>
        <w:rPr>
          <w:rFonts w:ascii="Calibri" w:hAnsi="Calibri" w:cs="Calibri"/>
          <w:b/>
          <w:bCs/>
          <w:color w:val="auto"/>
          <w:sz w:val="28"/>
          <w:szCs w:val="28"/>
        </w:rPr>
        <w:t>3</w:t>
      </w:r>
    </w:p>
    <w:p w14:paraId="4B63C832" w14:textId="77777777" w:rsidR="003125A1" w:rsidRPr="00374395" w:rsidRDefault="003125A1" w:rsidP="003125A1">
      <w:pPr>
        <w:tabs>
          <w:tab w:val="left" w:pos="426"/>
        </w:tabs>
        <w:spacing w:after="120"/>
        <w:ind w:left="426" w:right="-266" w:hanging="426"/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(</w:t>
      </w:r>
      <w:r w:rsidRPr="00374395"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  <w:t>Select your method of verification and complete the corresponding section below.)</w:t>
      </w: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3402"/>
        <w:gridCol w:w="6946"/>
      </w:tblGrid>
      <w:tr w:rsidR="003125A1" w:rsidRPr="00457837" w14:paraId="0C4CE359" w14:textId="77777777" w:rsidTr="00E661CB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4E040BFE" w14:textId="77777777" w:rsidR="003125A1" w:rsidRPr="00BE6B23" w:rsidRDefault="00C86E56" w:rsidP="00E661CB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989289573"/>
                <w:placeholder>
                  <w:docPart w:val="7CC2A71799354614BC1C0AE1D81F522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3125A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 (A) GOVERNMENT-ISSUED PHOTO IDENTIFICATION METHOD </w:t>
            </w:r>
            <w:r w:rsidR="003125A1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MUST BE PHYSICALLY PRESENT)</w:t>
            </w:r>
          </w:p>
        </w:tc>
      </w:tr>
      <w:tr w:rsidR="003125A1" w:rsidRPr="00554AB1" w14:paraId="2ABF518E" w14:textId="77777777" w:rsidTr="00E661CB">
        <w:trPr>
          <w:trHeight w:val="432"/>
        </w:trPr>
        <w:tc>
          <w:tcPr>
            <w:tcW w:w="340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7CBA7929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Beneficial Owner Percentage of Ownership:</w:t>
            </w:r>
          </w:p>
        </w:tc>
        <w:tc>
          <w:tcPr>
            <w:tcW w:w="6946" w:type="dxa"/>
            <w:vAlign w:val="center"/>
          </w:tcPr>
          <w:p w14:paraId="18C72411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                   %</w:t>
            </w:r>
          </w:p>
        </w:tc>
      </w:tr>
      <w:tr w:rsidR="003125A1" w:rsidRPr="00554AB1" w14:paraId="0F909030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8A882F7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Full Name:</w:t>
            </w:r>
          </w:p>
        </w:tc>
        <w:tc>
          <w:tcPr>
            <w:tcW w:w="6946" w:type="dxa"/>
            <w:vAlign w:val="center"/>
          </w:tcPr>
          <w:p w14:paraId="43B4F10E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5FF7DF3A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</w:tcBorders>
            <w:shd w:val="clear" w:color="auto" w:fill="002060"/>
            <w:vAlign w:val="center"/>
          </w:tcPr>
          <w:p w14:paraId="37F83CB5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Name or type of document:</w:t>
            </w:r>
          </w:p>
        </w:tc>
        <w:tc>
          <w:tcPr>
            <w:tcW w:w="6946" w:type="dxa"/>
            <w:vAlign w:val="center"/>
          </w:tcPr>
          <w:p w14:paraId="493DB93B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3F97F7E8" w14:textId="77777777" w:rsidTr="00E661CB">
        <w:trPr>
          <w:trHeight w:val="432"/>
        </w:trPr>
        <w:tc>
          <w:tcPr>
            <w:tcW w:w="340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433BA942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vAlign w:val="center"/>
          </w:tcPr>
          <w:p w14:paraId="62D9261C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2EE0D690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440E6329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vAlign w:val="center"/>
          </w:tcPr>
          <w:p w14:paraId="76FEFA9A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2DF6AA10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2942C75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Place of issue:</w:t>
            </w:r>
          </w:p>
        </w:tc>
        <w:tc>
          <w:tcPr>
            <w:tcW w:w="6946" w:type="dxa"/>
            <w:vAlign w:val="center"/>
          </w:tcPr>
          <w:p w14:paraId="097A2553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4CB91007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6AE6E82A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lastRenderedPageBreak/>
              <w:t>Expiry date:</w:t>
            </w:r>
          </w:p>
        </w:tc>
        <w:tc>
          <w:tcPr>
            <w:tcW w:w="6946" w:type="dxa"/>
            <w:tcBorders>
              <w:bottom w:val="single" w:sz="4" w:space="0" w:color="4F4F4F"/>
            </w:tcBorders>
            <w:vAlign w:val="center"/>
          </w:tcPr>
          <w:p w14:paraId="37658556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F741F9" w14:paraId="5057DD85" w14:textId="77777777" w:rsidTr="00E661CB"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72A8C9EF" w14:textId="77777777" w:rsidR="003125A1" w:rsidRPr="00F741F9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20903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>he name and photograph match that of the individual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being verified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tr w:rsidR="003125A1" w:rsidRPr="00F741F9" w14:paraId="298C004F" w14:textId="77777777" w:rsidTr="00E661CB">
        <w:trPr>
          <w:trHeight w:val="810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55DA0F5B" w14:textId="77777777" w:rsidR="003125A1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397247892"/>
                <w:placeholder>
                  <w:docPart w:val="7CC2A71799354614BC1C0AE1D81F522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document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used to verify identity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is authentic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valid, and current, and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any 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other information used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is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valid and current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tr w:rsidR="003125A1" w:rsidRPr="00F741F9" w14:paraId="15A74C85" w14:textId="77777777" w:rsidTr="00E661CB"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7AF49FE7" w14:textId="77777777" w:rsidR="003125A1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94172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the above-noted document (front and back) is attached to this form and includes the name,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photo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type of document,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unique 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identification number,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place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of issu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e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>, and expiry date (if applicable).</w:t>
            </w:r>
          </w:p>
        </w:tc>
      </w:tr>
      <w:tr w:rsidR="003125A1" w14:paraId="7BE53171" w14:textId="77777777" w:rsidTr="00E66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273276" w:themeFill="accent2"/>
            <w:vAlign w:val="center"/>
          </w:tcPr>
          <w:p w14:paraId="4E2F377F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6D9794F3">
              <w:rPr>
                <w:rFonts w:ascii="Calibri" w:hAnsi="Calibri" w:cs="Calibri"/>
                <w:color w:val="auto"/>
                <w:sz w:val="22"/>
                <w:szCs w:val="22"/>
              </w:rPr>
              <w:t>Date individual verified: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0F149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14:paraId="39E549CC" w14:textId="77777777" w:rsidTr="00E66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3276" w:themeFill="accent2"/>
            <w:vAlign w:val="center"/>
          </w:tcPr>
          <w:p w14:paraId="22A6B789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erified: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BC36E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2C4CF43F" w14:textId="77777777" w:rsidR="003125A1" w:rsidRDefault="003125A1" w:rsidP="003125A1">
      <w:pPr>
        <w:spacing w:before="0" w:after="0"/>
      </w:pPr>
    </w:p>
    <w:p w14:paraId="1F42E643" w14:textId="77777777" w:rsidR="003125A1" w:rsidRDefault="003125A1" w:rsidP="003125A1"/>
    <w:tbl>
      <w:tblPr>
        <w:tblStyle w:val="TableGrid"/>
        <w:tblpPr w:leftFromText="180" w:rightFromText="180" w:vertAnchor="text" w:tblpY="221"/>
        <w:tblW w:w="10348" w:type="dxa"/>
        <w:tblLook w:val="04A0" w:firstRow="1" w:lastRow="0" w:firstColumn="1" w:lastColumn="0" w:noHBand="0" w:noVBand="1"/>
      </w:tblPr>
      <w:tblGrid>
        <w:gridCol w:w="3402"/>
        <w:gridCol w:w="142"/>
        <w:gridCol w:w="6804"/>
      </w:tblGrid>
      <w:tr w:rsidR="003125A1" w:rsidRPr="00AF4A5D" w14:paraId="5D529144" w14:textId="77777777" w:rsidTr="00E661CB">
        <w:trPr>
          <w:trHeight w:val="720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648855DB" w14:textId="77777777" w:rsidR="003125A1" w:rsidRPr="00091311" w:rsidRDefault="00C86E56" w:rsidP="00E661CB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448823235"/>
                <w:placeholder>
                  <w:docPart w:val="7CC2A71799354614BC1C0AE1D81F522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3125A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(B) VIRTUAL VERIFICATION WITH AUTHENTICATION METHOD </w:t>
            </w:r>
            <w:r w:rsidR="003125A1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DOES NOT NEED TO BE PHYSICALLY PRESENT)</w:t>
            </w:r>
          </w:p>
        </w:tc>
      </w:tr>
      <w:tr w:rsidR="003125A1" w14:paraId="7CEC06C5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4F4F4F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439BCE52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Beneficial Owner Percentage of Ownership: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vAlign w:val="center"/>
          </w:tcPr>
          <w:p w14:paraId="4B46F9DA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                   %</w:t>
            </w:r>
          </w:p>
        </w:tc>
      </w:tr>
      <w:tr w:rsidR="003125A1" w14:paraId="5438683F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5CCA6F6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Full Name: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vAlign w:val="center"/>
          </w:tcPr>
          <w:p w14:paraId="172DD45B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14:paraId="687A5D61" w14:textId="77777777" w:rsidTr="00D612A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130413C7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1E77796F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5FE58BE3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95D4C13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4B3C35B7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31260C92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4347E93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CE89196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6F021290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1BBD183B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Place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40574515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2D5BD35D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D8F19A5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5D7A82F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F741F9" w14:paraId="72C405B7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36C86AC8" w14:textId="77777777" w:rsidR="003125A1" w:rsidRPr="00091311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49563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government-issued photo identification document is authentic and that I took the below steps to assess authenticity:</w:t>
            </w:r>
          </w:p>
          <w:p w14:paraId="41B545E2" w14:textId="77777777" w:rsidR="003125A1" w:rsidRDefault="00C86E56" w:rsidP="00E661CB">
            <w:pPr>
              <w:pStyle w:val="checklistindent"/>
              <w:spacing w:before="60" w:after="60"/>
              <w:ind w:left="720" w:hanging="399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1002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On [</w:t>
            </w:r>
            <w:r w:rsidR="003125A1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insert </w:t>
            </w:r>
            <w:r w:rsidR="003125A1" w:rsidRPr="00C14E99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date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] t</w:t>
            </w:r>
            <w:r w:rsidR="003125A1" w:rsidRPr="00C14E99">
              <w:rPr>
                <w:rFonts w:ascii="Calibri" w:hAnsi="Calibri" w:cs="Calibri"/>
                <w:color w:val="auto"/>
                <w:sz w:val="22"/>
                <w:szCs w:val="22"/>
              </w:rPr>
              <w:t>he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individual being verified sent me a high-resolution copy of their government-issued photo identification document and a picture of them holding the ID.</w:t>
            </w:r>
          </w:p>
          <w:p w14:paraId="6246D706" w14:textId="77777777" w:rsidR="003125A1" w:rsidRDefault="003125A1" w:rsidP="00E661CB">
            <w:pPr>
              <w:pStyle w:val="checklistindent"/>
              <w:spacing w:before="60" w:after="6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– OR – </w:t>
            </w:r>
          </w:p>
          <w:p w14:paraId="52B3FEE9" w14:textId="77777777" w:rsidR="003125A1" w:rsidRPr="00091311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5822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government-issued photo identification document is authentic and that I took the below steps to assess authenticity: </w:t>
            </w:r>
            <w:r w:rsidR="003125A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[</w:t>
            </w:r>
            <w:r w:rsidR="003125A1" w:rsidRPr="00091311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Describe the process/method followed and steps taken to confirm authenticity</w:t>
            </w:r>
            <w:r w:rsidR="003125A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]</w:t>
            </w:r>
          </w:p>
          <w:p w14:paraId="5E47028A" w14:textId="77777777" w:rsidR="003125A1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4" behindDoc="0" locked="0" layoutInCell="1" allowOverlap="1" wp14:anchorId="29A068EC" wp14:editId="09E5E1FB">
                      <wp:simplePos x="0" y="0"/>
                      <wp:positionH relativeFrom="column">
                        <wp:posOffset>-69514</wp:posOffset>
                      </wp:positionH>
                      <wp:positionV relativeFrom="paragraph">
                        <wp:posOffset>173295</wp:posOffset>
                      </wp:positionV>
                      <wp:extent cx="6440338" cy="0"/>
                      <wp:effectExtent l="38100" t="38100" r="74930" b="95250"/>
                      <wp:wrapNone/>
                      <wp:docPr id="1223693149" name="Straight Connector 122369314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338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DEE1D1B" id="Straight Connector 1223693149" o:spid="_x0000_s1026" alt="&quot;&quot;" style="position:absolute;z-index:25167155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5pt,13.65pt" to="501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6539566D" w14:textId="77777777" w:rsidR="003125A1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8" behindDoc="0" locked="0" layoutInCell="1" allowOverlap="1" wp14:anchorId="531B0F28" wp14:editId="50215B7B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234315</wp:posOffset>
                      </wp:positionV>
                      <wp:extent cx="6440170" cy="0"/>
                      <wp:effectExtent l="38100" t="38100" r="74930" b="95250"/>
                      <wp:wrapNone/>
                      <wp:docPr id="1986200048" name="Straight Connector 198620004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17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846359A" id="Straight Connector 1986200048" o:spid="_x0000_s1026" alt="&quot;&quot;" style="position:absolute;z-index:25167257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5pt,18.45pt" to="501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63B57BD2" w14:textId="77777777" w:rsidR="003125A1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445C1A87" w14:textId="77777777" w:rsidR="003125A1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2" behindDoc="0" locked="0" layoutInCell="1" allowOverlap="1" wp14:anchorId="2ABF5161" wp14:editId="08A1CBF6">
                      <wp:simplePos x="0" y="0"/>
                      <wp:positionH relativeFrom="column">
                        <wp:posOffset>-72546</wp:posOffset>
                      </wp:positionH>
                      <wp:positionV relativeFrom="paragraph">
                        <wp:posOffset>85402</wp:posOffset>
                      </wp:positionV>
                      <wp:extent cx="6431543" cy="0"/>
                      <wp:effectExtent l="38100" t="38100" r="64770" b="95250"/>
                      <wp:wrapNone/>
                      <wp:docPr id="1473129065" name="Straight Connector 147312906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1543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C0519C" id="Straight Connector 1473129065" o:spid="_x0000_s1026" alt="&quot;&quot;" style="position:absolute;z-index:25167360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6.7pt" to="500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1C7294D2" w14:textId="77777777" w:rsidR="003125A1" w:rsidRPr="00374395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12"/>
                <w:szCs w:val="12"/>
              </w:rPr>
            </w:pPr>
          </w:p>
        </w:tc>
      </w:tr>
      <w:tr w:rsidR="003125A1" w:rsidRPr="001C554F" w14:paraId="3C38B5B6" w14:textId="77777777" w:rsidTr="00E661CB">
        <w:trPr>
          <w:trHeight w:val="720"/>
        </w:trPr>
        <w:tc>
          <w:tcPr>
            <w:tcW w:w="3402" w:type="dxa"/>
            <w:shd w:val="clear" w:color="auto" w:fill="273276" w:themeFill="accent2"/>
            <w:vAlign w:val="center"/>
          </w:tcPr>
          <w:p w14:paraId="651C3DFB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lastRenderedPageBreak/>
              <w:t>Date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identity document assessed for validity and currency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0782B3CF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14:paraId="1C63C140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669FD2B8" w14:textId="77777777" w:rsidR="003125A1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61868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 name and photo on the government-issued photo identification document are those of the individual who provided the document. </w:t>
            </w:r>
          </w:p>
        </w:tc>
      </w:tr>
      <w:tr w:rsidR="003125A1" w14:paraId="325781DC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39F97703" w14:textId="77777777" w:rsidR="003125A1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16180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all documents, records, or information used to assess the authenticity, validity and currency of the individual’s government-issued photo identification document are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attached to this form.</w:t>
            </w:r>
          </w:p>
        </w:tc>
      </w:tr>
      <w:tr w:rsidR="003125A1" w14:paraId="5A1972D3" w14:textId="77777777" w:rsidTr="00E661CB">
        <w:trPr>
          <w:trHeight w:val="1008"/>
        </w:trPr>
        <w:tc>
          <w:tcPr>
            <w:tcW w:w="3544" w:type="dxa"/>
            <w:gridSpan w:val="2"/>
            <w:shd w:val="clear" w:color="auto" w:fill="273276" w:themeFill="accent2"/>
            <w:vAlign w:val="center"/>
          </w:tcPr>
          <w:p w14:paraId="621DB19B" w14:textId="77777777" w:rsidR="003125A1" w:rsidRPr="00811E42" w:rsidRDefault="003125A1" w:rsidP="00E661CB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verified and confirmed authenticity, validity, and currency of identity document</w:t>
            </w:r>
          </w:p>
        </w:tc>
        <w:tc>
          <w:tcPr>
            <w:tcW w:w="6804" w:type="dxa"/>
          </w:tcPr>
          <w:p w14:paraId="28337B99" w14:textId="77777777" w:rsidR="003125A1" w:rsidRDefault="003125A1" w:rsidP="00E661CB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ED17F32" w14:textId="77777777" w:rsidR="005C3941" w:rsidRDefault="005C3941" w:rsidP="005C3941">
      <w:pPr>
        <w:pStyle w:val="checklistindent"/>
        <w:spacing w:before="0" w:after="200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tblpY="221"/>
        <w:tblW w:w="10348" w:type="dxa"/>
        <w:tblLook w:val="04A0" w:firstRow="1" w:lastRow="0" w:firstColumn="1" w:lastColumn="0" w:noHBand="0" w:noVBand="1"/>
      </w:tblPr>
      <w:tblGrid>
        <w:gridCol w:w="3402"/>
        <w:gridCol w:w="142"/>
        <w:gridCol w:w="6804"/>
      </w:tblGrid>
      <w:tr w:rsidR="005C3941" w:rsidRPr="00AF4A5D" w14:paraId="7FCA2032" w14:textId="77777777" w:rsidTr="00A67C47">
        <w:trPr>
          <w:trHeight w:val="720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160959E3" w14:textId="77777777" w:rsidR="005C3941" w:rsidRPr="00091311" w:rsidRDefault="00C86E56" w:rsidP="00A67C47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386453009"/>
                <w:placeholder>
                  <w:docPart w:val="74B61A39C47C4F01879C6E7861A1E966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(</w:t>
            </w:r>
            <w:r w:rsid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C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) VIRTUAL VERIFICATION </w:t>
            </w:r>
            <w:r w:rsid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DUAL PROCESS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METHOD 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DOES NOT NEED TO BE PHYSICALLY PRESENT)</w:t>
            </w:r>
          </w:p>
        </w:tc>
      </w:tr>
      <w:tr w:rsidR="005C3941" w14:paraId="757E2849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4F4F4F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84209FD" w14:textId="77777777" w:rsidR="005C3941" w:rsidRDefault="005C3941" w:rsidP="00A67C47">
            <w:pPr>
              <w:pStyle w:val="checklistinden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  <w:r w:rsidRPr="00916B0D"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  <w:t>st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885F112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2CBFBAB8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3DC762E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BAE675A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48E988D3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26AE236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9750263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4F98F091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4232DFF8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2</w:t>
            </w:r>
            <w:r w:rsidRPr="00916B0D"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4C6F45A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1C2A7D4F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951DCA4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148A63FC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20B7FB15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25161379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AF5BF47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6B03C657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4D282ADF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1901897A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48128E97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ADCDA37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5AC24F4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F741F9" w14:paraId="2FEAAFAB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0AF50A8E" w14:textId="77777777" w:rsidR="005C3941" w:rsidRPr="00091311" w:rsidRDefault="00C86E56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90621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identification document is authentic and that I took the below steps to assess authenticity:</w:t>
            </w:r>
          </w:p>
          <w:p w14:paraId="75A298F0" w14:textId="77777777" w:rsidR="005C3941" w:rsidRDefault="00C86E56" w:rsidP="00A67C47">
            <w:pPr>
              <w:pStyle w:val="checklistindent"/>
              <w:spacing w:before="60" w:after="60"/>
              <w:ind w:left="720" w:hanging="399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51195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On [</w:t>
            </w:r>
            <w:r w:rsidR="005C3941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insert </w:t>
            </w:r>
            <w:r w:rsidR="005C3941" w:rsidRPr="00C14E99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date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>] t</w:t>
            </w:r>
            <w:r w:rsidR="005C3941" w:rsidRPr="00C14E99">
              <w:rPr>
                <w:rFonts w:ascii="Calibri" w:hAnsi="Calibri" w:cs="Calibri"/>
                <w:color w:val="auto"/>
                <w:sz w:val="22"/>
                <w:szCs w:val="22"/>
              </w:rPr>
              <w:t>he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individual being verified sent me high-resolution copies of TWO (2) identification documents.</w:t>
            </w:r>
          </w:p>
          <w:p w14:paraId="79D22798" w14:textId="77777777" w:rsidR="005C3941" w:rsidRDefault="005C3941" w:rsidP="00A67C47">
            <w:pPr>
              <w:pStyle w:val="checklistindent"/>
              <w:spacing w:before="60" w:after="6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– OR – </w:t>
            </w:r>
          </w:p>
          <w:p w14:paraId="0E45EE87" w14:textId="77777777" w:rsidR="005C3941" w:rsidRPr="00091311" w:rsidRDefault="00C86E56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61067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identification documents are authentic and that I took the below steps to assess authenticity: </w:t>
            </w:r>
            <w:r w:rsidR="005C394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[</w:t>
            </w:r>
            <w:r w:rsidR="005C3941" w:rsidRPr="00091311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Describe the process/method followed and steps taken to confirm authenticity</w:t>
            </w:r>
            <w:r w:rsidR="005C394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]</w:t>
            </w:r>
          </w:p>
          <w:p w14:paraId="2BDC71B5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2" behindDoc="0" locked="0" layoutInCell="1" allowOverlap="1" wp14:anchorId="346DD9D8" wp14:editId="754B11CD">
                      <wp:simplePos x="0" y="0"/>
                      <wp:positionH relativeFrom="column">
                        <wp:posOffset>-69514</wp:posOffset>
                      </wp:positionH>
                      <wp:positionV relativeFrom="paragraph">
                        <wp:posOffset>173295</wp:posOffset>
                      </wp:positionV>
                      <wp:extent cx="6440338" cy="0"/>
                      <wp:effectExtent l="38100" t="38100" r="74930" b="95250"/>
                      <wp:wrapNone/>
                      <wp:docPr id="965108656" name="Straight Connector 96510865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338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A4DB8F1" id="Straight Connector 965108656" o:spid="_x0000_s1026" alt="&quot;&quot;" style="position:absolute;z-index:25169408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5pt,13.65pt" to="501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4302FD3A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6" behindDoc="0" locked="0" layoutInCell="1" allowOverlap="1" wp14:anchorId="5BF6D99C" wp14:editId="2807247E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234315</wp:posOffset>
                      </wp:positionV>
                      <wp:extent cx="6440170" cy="0"/>
                      <wp:effectExtent l="38100" t="38100" r="74930" b="95250"/>
                      <wp:wrapNone/>
                      <wp:docPr id="1785276007" name="Straight Connector 178527600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17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F4B5FBA" id="Straight Connector 1785276007" o:spid="_x0000_s1026" alt="&quot;&quot;" style="position:absolute;z-index:25169510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5pt,18.45pt" to="501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64B9770E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3A193DE3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6130" behindDoc="0" locked="0" layoutInCell="1" allowOverlap="1" wp14:anchorId="350FC20D" wp14:editId="3894431E">
                      <wp:simplePos x="0" y="0"/>
                      <wp:positionH relativeFrom="column">
                        <wp:posOffset>-72546</wp:posOffset>
                      </wp:positionH>
                      <wp:positionV relativeFrom="paragraph">
                        <wp:posOffset>85402</wp:posOffset>
                      </wp:positionV>
                      <wp:extent cx="6431543" cy="0"/>
                      <wp:effectExtent l="38100" t="38100" r="64770" b="95250"/>
                      <wp:wrapNone/>
                      <wp:docPr id="427783389" name="Straight Connector 42778338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1543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459E3D9" id="Straight Connector 427783389" o:spid="_x0000_s1026" alt="&quot;&quot;" style="position:absolute;z-index:25169613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6.7pt" to="500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7567F338" w14:textId="77777777" w:rsidR="005C3941" w:rsidRPr="00374395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12"/>
                <w:szCs w:val="12"/>
              </w:rPr>
            </w:pPr>
          </w:p>
        </w:tc>
      </w:tr>
      <w:tr w:rsidR="005C3941" w:rsidRPr="001C554F" w14:paraId="221E0445" w14:textId="77777777" w:rsidTr="00A67C47">
        <w:trPr>
          <w:trHeight w:val="720"/>
        </w:trPr>
        <w:tc>
          <w:tcPr>
            <w:tcW w:w="3402" w:type="dxa"/>
            <w:shd w:val="clear" w:color="auto" w:fill="273276" w:themeFill="accent2"/>
            <w:vAlign w:val="center"/>
          </w:tcPr>
          <w:p w14:paraId="59620491" w14:textId="77777777" w:rsidR="005C3941" w:rsidRPr="001C554F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lastRenderedPageBreak/>
              <w:t>Date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identity document assessed for validity and currency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20561987" w14:textId="77777777" w:rsidR="005C3941" w:rsidRPr="001C554F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14:paraId="4FF9A435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749695B1" w14:textId="77777777" w:rsidR="005C3941" w:rsidRDefault="00C86E56" w:rsidP="00A67C47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87962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 name, address, date of birth on the identification document are those of the individual who provided the document. </w:t>
            </w:r>
          </w:p>
        </w:tc>
      </w:tr>
      <w:tr w:rsidR="005C3941" w14:paraId="7BAAFAD6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371D574D" w14:textId="77777777" w:rsidR="005C3941" w:rsidRDefault="00C86E56" w:rsidP="00A67C47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129598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C394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>all documents, records, or information used to assess the authenticity, validity and currency of the individual’s identification documents are</w:t>
            </w:r>
            <w:r w:rsidR="005C394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attached to this form.</w:t>
            </w:r>
          </w:p>
        </w:tc>
      </w:tr>
      <w:tr w:rsidR="005C3941" w14:paraId="6E3CFAC9" w14:textId="77777777" w:rsidTr="00A67C47">
        <w:trPr>
          <w:trHeight w:val="1008"/>
        </w:trPr>
        <w:tc>
          <w:tcPr>
            <w:tcW w:w="3544" w:type="dxa"/>
            <w:gridSpan w:val="2"/>
            <w:shd w:val="clear" w:color="auto" w:fill="273276" w:themeFill="accent2"/>
            <w:vAlign w:val="center"/>
          </w:tcPr>
          <w:p w14:paraId="6965EA16" w14:textId="77777777" w:rsidR="005C3941" w:rsidRPr="00811E42" w:rsidRDefault="005C3941" w:rsidP="00A67C4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verified and confirmed authenticity, validity, and currency of identity document.</w:t>
            </w:r>
          </w:p>
        </w:tc>
        <w:tc>
          <w:tcPr>
            <w:tcW w:w="6804" w:type="dxa"/>
          </w:tcPr>
          <w:p w14:paraId="05D2420F" w14:textId="77777777" w:rsidR="005C3941" w:rsidRDefault="005C3941" w:rsidP="00A67C4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56E51E" w14:textId="77777777" w:rsidR="003125A1" w:rsidRDefault="003125A1" w:rsidP="003125A1">
      <w:pPr>
        <w:pStyle w:val="checklistindent"/>
        <w:spacing w:before="0" w:after="0"/>
        <w:ind w:left="0" w:firstLine="0"/>
        <w:rPr>
          <w:rFonts w:ascii="Calibri" w:hAnsi="Calibri" w:cs="Calibri"/>
          <w:sz w:val="30"/>
          <w:szCs w:val="30"/>
        </w:rPr>
      </w:pPr>
    </w:p>
    <w:p w14:paraId="64CC451C" w14:textId="77777777" w:rsidR="005C3941" w:rsidRDefault="005C3941" w:rsidP="003125A1">
      <w:pPr>
        <w:pStyle w:val="checklistindent"/>
        <w:spacing w:before="0" w:after="0"/>
        <w:ind w:left="0" w:firstLine="0"/>
        <w:rPr>
          <w:rFonts w:ascii="Calibri" w:hAnsi="Calibri" w:cs="Calibri"/>
          <w:sz w:val="30"/>
          <w:szCs w:val="30"/>
        </w:rPr>
      </w:pPr>
    </w:p>
    <w:p w14:paraId="2BD5FB25" w14:textId="4B1090C2" w:rsidR="00970097" w:rsidRDefault="00970097" w:rsidP="003125A1">
      <w:pPr>
        <w:pStyle w:val="checklistindent"/>
        <w:spacing w:before="0" w:after="0"/>
        <w:ind w:left="0" w:firstLine="0"/>
        <w:rPr>
          <w:rFonts w:ascii="Calibri" w:hAnsi="Calibri" w:cs="Calibri"/>
          <w:sz w:val="30"/>
          <w:szCs w:val="30"/>
        </w:rPr>
      </w:pPr>
      <w:r w:rsidRPr="00DE25C7">
        <w:rPr>
          <w:rFonts w:ascii="Calibri" w:hAnsi="Calibri" w:cs="Calibri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2" behindDoc="0" locked="0" layoutInCell="1" allowOverlap="1" wp14:anchorId="558E45E8" wp14:editId="4E1CB08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96050" cy="0"/>
                <wp:effectExtent l="0" t="0" r="0" b="0"/>
                <wp:wrapNone/>
                <wp:docPr id="1968915988" name="Straight Connector 196891598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8A3822" id="Straight Connector 1968915988" o:spid="_x0000_s1026" alt="&quot;&quot;" style="position:absolute;z-index:2516838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11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" strokecolor="#a67b2d [3204]" strokeweight="1.5pt">
                <v:stroke joinstyle="miter"/>
              </v:line>
            </w:pict>
          </mc:Fallback>
        </mc:AlternateContent>
      </w:r>
    </w:p>
    <w:p w14:paraId="1D3B3654" w14:textId="4A0409D8" w:rsidR="003125A1" w:rsidRPr="00567A3D" w:rsidRDefault="003125A1" w:rsidP="003125A1">
      <w:pPr>
        <w:tabs>
          <w:tab w:val="left" w:pos="426"/>
        </w:tabs>
        <w:spacing w:after="120"/>
        <w:ind w:left="426" w:right="-266" w:hanging="426"/>
        <w:rPr>
          <w:rFonts w:ascii="Calibri" w:hAnsi="Calibri" w:cs="Calibri"/>
          <w:b/>
          <w:bCs/>
          <w:color w:val="auto"/>
          <w:sz w:val="28"/>
          <w:szCs w:val="28"/>
        </w:rPr>
      </w:pPr>
      <w:r w:rsidRPr="00567A3D">
        <w:rPr>
          <w:rFonts w:ascii="Calibri" w:hAnsi="Calibri" w:cs="Calibri"/>
          <w:b/>
          <w:bCs/>
          <w:color w:val="auto"/>
          <w:sz w:val="28"/>
          <w:szCs w:val="28"/>
        </w:rPr>
        <w:t>Princip</w:t>
      </w:r>
      <w:r w:rsidR="00D612AB">
        <w:rPr>
          <w:rFonts w:ascii="Calibri" w:hAnsi="Calibri" w:cs="Calibri"/>
          <w:b/>
          <w:bCs/>
          <w:color w:val="auto"/>
          <w:sz w:val="28"/>
          <w:szCs w:val="28"/>
        </w:rPr>
        <w:t>al</w:t>
      </w:r>
      <w:r w:rsidRPr="00567A3D">
        <w:rPr>
          <w:rFonts w:ascii="Calibri" w:hAnsi="Calibri" w:cs="Calibri"/>
          <w:b/>
          <w:bCs/>
          <w:color w:val="auto"/>
          <w:sz w:val="28"/>
          <w:szCs w:val="28"/>
        </w:rPr>
        <w:t xml:space="preserve"> #</w:t>
      </w:r>
      <w:r>
        <w:rPr>
          <w:rFonts w:ascii="Calibri" w:hAnsi="Calibri" w:cs="Calibri"/>
          <w:b/>
          <w:bCs/>
          <w:color w:val="auto"/>
          <w:sz w:val="28"/>
          <w:szCs w:val="28"/>
        </w:rPr>
        <w:t>4</w:t>
      </w:r>
    </w:p>
    <w:p w14:paraId="039FEB71" w14:textId="77777777" w:rsidR="003125A1" w:rsidRPr="00374395" w:rsidRDefault="003125A1" w:rsidP="003125A1">
      <w:pPr>
        <w:tabs>
          <w:tab w:val="left" w:pos="426"/>
        </w:tabs>
        <w:spacing w:after="120"/>
        <w:ind w:left="426" w:right="-266" w:hanging="426"/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(</w:t>
      </w:r>
      <w:r w:rsidRPr="00374395">
        <w:rPr>
          <w:rFonts w:ascii="Calibri" w:hAnsi="Calibri" w:cs="Calibri"/>
          <w:b/>
          <w:bCs/>
          <w:i/>
          <w:iCs/>
          <w:color w:val="auto"/>
          <w:sz w:val="22"/>
          <w:szCs w:val="22"/>
        </w:rPr>
        <w:t>Select your method of verification and complete the corresponding section below.)</w:t>
      </w: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3402"/>
        <w:gridCol w:w="6946"/>
      </w:tblGrid>
      <w:tr w:rsidR="003125A1" w:rsidRPr="00457837" w14:paraId="19D14047" w14:textId="77777777" w:rsidTr="00E661CB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291806FF" w14:textId="77777777" w:rsidR="003125A1" w:rsidRPr="00BE6B23" w:rsidRDefault="00C86E56" w:rsidP="00E661CB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941413563"/>
                <w:placeholder>
                  <w:docPart w:val="817B9E0103434C10B541A42DFAD93A4B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3125A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 (A) GOVERNMENT-ISSUED PHOTO IDENTIFICATION METHOD </w:t>
            </w:r>
            <w:r w:rsidR="003125A1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MUST BE PHYSICALLY PRESENT)</w:t>
            </w:r>
          </w:p>
        </w:tc>
      </w:tr>
      <w:tr w:rsidR="003125A1" w:rsidRPr="00554AB1" w14:paraId="55C848D9" w14:textId="77777777" w:rsidTr="00E661CB">
        <w:trPr>
          <w:trHeight w:val="432"/>
        </w:trPr>
        <w:tc>
          <w:tcPr>
            <w:tcW w:w="340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B9B9CE4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Beneficial Owner Percentage of Ownership:</w:t>
            </w:r>
          </w:p>
        </w:tc>
        <w:tc>
          <w:tcPr>
            <w:tcW w:w="6946" w:type="dxa"/>
            <w:vAlign w:val="center"/>
          </w:tcPr>
          <w:p w14:paraId="6BDE9A09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                   %</w:t>
            </w:r>
          </w:p>
        </w:tc>
      </w:tr>
      <w:tr w:rsidR="003125A1" w:rsidRPr="00554AB1" w14:paraId="6B594604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7F9F9727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Full Name:</w:t>
            </w:r>
          </w:p>
        </w:tc>
        <w:tc>
          <w:tcPr>
            <w:tcW w:w="6946" w:type="dxa"/>
            <w:vAlign w:val="center"/>
          </w:tcPr>
          <w:p w14:paraId="2876A9B5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1E59D1CE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</w:tcBorders>
            <w:shd w:val="clear" w:color="auto" w:fill="002060"/>
            <w:vAlign w:val="center"/>
          </w:tcPr>
          <w:p w14:paraId="5ADFE94F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Name or type of document:</w:t>
            </w:r>
          </w:p>
        </w:tc>
        <w:tc>
          <w:tcPr>
            <w:tcW w:w="6946" w:type="dxa"/>
            <w:vAlign w:val="center"/>
          </w:tcPr>
          <w:p w14:paraId="5B065E3B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640C412A" w14:textId="77777777" w:rsidTr="00E661CB">
        <w:trPr>
          <w:trHeight w:val="432"/>
        </w:trPr>
        <w:tc>
          <w:tcPr>
            <w:tcW w:w="340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76D2938A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vAlign w:val="center"/>
          </w:tcPr>
          <w:p w14:paraId="07730ED2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27F522CF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452CCEE9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vAlign w:val="center"/>
          </w:tcPr>
          <w:p w14:paraId="630A94A3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68A2B327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24520C4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Place of issue:</w:t>
            </w:r>
          </w:p>
        </w:tc>
        <w:tc>
          <w:tcPr>
            <w:tcW w:w="6946" w:type="dxa"/>
            <w:vAlign w:val="center"/>
          </w:tcPr>
          <w:p w14:paraId="3106B035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39256A03" w14:textId="77777777" w:rsidTr="00E661CB"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44BFBE1A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date:</w:t>
            </w:r>
          </w:p>
        </w:tc>
        <w:tc>
          <w:tcPr>
            <w:tcW w:w="6946" w:type="dxa"/>
            <w:tcBorders>
              <w:bottom w:val="single" w:sz="4" w:space="0" w:color="4F4F4F"/>
            </w:tcBorders>
            <w:vAlign w:val="center"/>
          </w:tcPr>
          <w:p w14:paraId="0AECCA9C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F741F9" w14:paraId="78435C6B" w14:textId="77777777" w:rsidTr="00E661CB"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6B60B66D" w14:textId="77777777" w:rsidR="003125A1" w:rsidRPr="00F741F9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88952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>he name and photograph match that of the individual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being verified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tr w:rsidR="003125A1" w:rsidRPr="00F741F9" w14:paraId="106DA3E5" w14:textId="77777777" w:rsidTr="00E661CB">
        <w:trPr>
          <w:trHeight w:val="810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4B3D7992" w14:textId="77777777" w:rsidR="003125A1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388876599"/>
                <w:placeholder>
                  <w:docPart w:val="817B9E0103434C10B541A42DFAD93A4B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document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used to verify identity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is authentic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valid, and current, and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any 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other information used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is</w:t>
            </w:r>
            <w:r w:rsidR="003125A1" w:rsidRPr="00D106AD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valid and current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.</w:t>
            </w:r>
          </w:p>
        </w:tc>
      </w:tr>
      <w:tr w:rsidR="003125A1" w:rsidRPr="00F741F9" w14:paraId="68A99307" w14:textId="77777777" w:rsidTr="00E661CB"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5935311A" w14:textId="77777777" w:rsidR="003125A1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39442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the above-noted document (front and back) is attached to this form and includes the name,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photo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, type of document,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unique 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identification number,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place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of issu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e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>, and expiry date (if applicable).</w:t>
            </w:r>
          </w:p>
        </w:tc>
      </w:tr>
      <w:tr w:rsidR="003125A1" w14:paraId="0C153347" w14:textId="77777777" w:rsidTr="00E66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273276" w:themeFill="accent2"/>
            <w:vAlign w:val="center"/>
          </w:tcPr>
          <w:p w14:paraId="4C7A528D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6D9794F3">
              <w:rPr>
                <w:rFonts w:ascii="Calibri" w:hAnsi="Calibri" w:cs="Calibri"/>
                <w:color w:val="auto"/>
                <w:sz w:val="22"/>
                <w:szCs w:val="22"/>
              </w:rPr>
              <w:t>Date individual verified: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DD15A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14:paraId="79959946" w14:textId="77777777" w:rsidTr="00E661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3276" w:themeFill="accent2"/>
            <w:vAlign w:val="center"/>
          </w:tcPr>
          <w:p w14:paraId="245CEC82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erified: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9F62B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7B260178" w14:textId="77777777" w:rsidR="003125A1" w:rsidRDefault="003125A1" w:rsidP="003125A1">
      <w:pPr>
        <w:spacing w:before="0" w:after="0"/>
      </w:pPr>
    </w:p>
    <w:p w14:paraId="7C136049" w14:textId="77777777" w:rsidR="003125A1" w:rsidRDefault="003125A1" w:rsidP="003125A1"/>
    <w:tbl>
      <w:tblPr>
        <w:tblStyle w:val="TableGrid"/>
        <w:tblpPr w:leftFromText="180" w:rightFromText="180" w:vertAnchor="text" w:tblpY="221"/>
        <w:tblW w:w="10348" w:type="dxa"/>
        <w:tblLook w:val="04A0" w:firstRow="1" w:lastRow="0" w:firstColumn="1" w:lastColumn="0" w:noHBand="0" w:noVBand="1"/>
      </w:tblPr>
      <w:tblGrid>
        <w:gridCol w:w="3402"/>
        <w:gridCol w:w="142"/>
        <w:gridCol w:w="6804"/>
      </w:tblGrid>
      <w:tr w:rsidR="003125A1" w:rsidRPr="00AF4A5D" w14:paraId="594C1E0E" w14:textId="77777777" w:rsidTr="00E661CB">
        <w:trPr>
          <w:trHeight w:val="720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0E61CEED" w14:textId="77777777" w:rsidR="003125A1" w:rsidRPr="00091311" w:rsidRDefault="00C86E56" w:rsidP="00E661CB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1932918778"/>
                <w:placeholder>
                  <w:docPart w:val="817B9E0103434C10B541A42DFAD93A4B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3125A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(B) VIRTUAL VERIFICATION WITH AUTHENTICATION METHOD </w:t>
            </w:r>
            <w:r w:rsidR="003125A1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DOES NOT NEED TO BE PHYSICALLY PRESENT)</w:t>
            </w:r>
          </w:p>
        </w:tc>
      </w:tr>
      <w:tr w:rsidR="003125A1" w14:paraId="69024414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4F4F4F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829F59F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Beneficial Owner Percentage of Ownership: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vAlign w:val="center"/>
          </w:tcPr>
          <w:p w14:paraId="5CC0BC3C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                   %</w:t>
            </w:r>
          </w:p>
        </w:tc>
      </w:tr>
      <w:tr w:rsidR="003125A1" w14:paraId="267BED95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16FA9DE4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Full Name: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vAlign w:val="center"/>
          </w:tcPr>
          <w:p w14:paraId="2787F983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14:paraId="3FC4F61E" w14:textId="77777777" w:rsidTr="00D612A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B56428B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743D166" w14:textId="77777777" w:rsidR="003125A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70A4AD52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222C25B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0A86CE4A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0DBF4B8B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89A1BB6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4B260CA1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52AA6E1E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EC1B8CF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Place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8DBC892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554AB1" w14:paraId="0AEAF07D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6F4F5002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Expiry date: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0BD5822" w14:textId="77777777" w:rsidR="003125A1" w:rsidRPr="00554AB1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:rsidRPr="00F741F9" w14:paraId="0F4ABD60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7218A09B" w14:textId="77777777" w:rsidR="003125A1" w:rsidRPr="00091311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2056459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government-issued photo identification document is authentic and that I took the below steps to assess authenticity:</w:t>
            </w:r>
          </w:p>
          <w:p w14:paraId="35D6592A" w14:textId="77777777" w:rsidR="003125A1" w:rsidRDefault="00C86E56" w:rsidP="00E661CB">
            <w:pPr>
              <w:pStyle w:val="checklistindent"/>
              <w:spacing w:before="60" w:after="60"/>
              <w:ind w:left="720" w:hanging="399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202058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On [</w:t>
            </w:r>
            <w:r w:rsidR="003125A1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insert </w:t>
            </w:r>
            <w:r w:rsidR="003125A1" w:rsidRPr="00C14E99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date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] t</w:t>
            </w:r>
            <w:r w:rsidR="003125A1" w:rsidRPr="00C14E99">
              <w:rPr>
                <w:rFonts w:ascii="Calibri" w:hAnsi="Calibri" w:cs="Calibri"/>
                <w:color w:val="auto"/>
                <w:sz w:val="22"/>
                <w:szCs w:val="22"/>
              </w:rPr>
              <w:t>he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individual being verified sent me a high-resolution copy of their government-issued photo identification document and a picture of them holding the ID.</w:t>
            </w:r>
          </w:p>
          <w:p w14:paraId="7B2767A9" w14:textId="77777777" w:rsidR="003125A1" w:rsidRDefault="003125A1" w:rsidP="00E661CB">
            <w:pPr>
              <w:pStyle w:val="checklistindent"/>
              <w:spacing w:before="60" w:after="6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– OR – </w:t>
            </w:r>
          </w:p>
          <w:p w14:paraId="31C0C292" w14:textId="77777777" w:rsidR="003125A1" w:rsidRPr="00091311" w:rsidRDefault="00C86E56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19966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government-issued photo identification document is authentic and that I took the below steps to assess authenticity: </w:t>
            </w:r>
            <w:r w:rsidR="003125A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[</w:t>
            </w:r>
            <w:r w:rsidR="003125A1" w:rsidRPr="00091311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Describe the process/method followed and steps taken to confirm authenticity</w:t>
            </w:r>
            <w:r w:rsidR="003125A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]</w:t>
            </w:r>
          </w:p>
          <w:p w14:paraId="4AF51E66" w14:textId="77777777" w:rsidR="003125A1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50" behindDoc="0" locked="0" layoutInCell="1" allowOverlap="1" wp14:anchorId="2CF9124B" wp14:editId="6A3F8429">
                      <wp:simplePos x="0" y="0"/>
                      <wp:positionH relativeFrom="column">
                        <wp:posOffset>-69514</wp:posOffset>
                      </wp:positionH>
                      <wp:positionV relativeFrom="paragraph">
                        <wp:posOffset>173295</wp:posOffset>
                      </wp:positionV>
                      <wp:extent cx="6440338" cy="0"/>
                      <wp:effectExtent l="38100" t="38100" r="74930" b="95250"/>
                      <wp:wrapNone/>
                      <wp:docPr id="2042428014" name="Straight Connector 20424280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338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2E2AE94" id="Straight Connector 2042428014" o:spid="_x0000_s1026" alt="&quot;&quot;" style="position:absolute;z-index:25167565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5pt,13.65pt" to="501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389C1435" w14:textId="77777777" w:rsidR="003125A1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4" behindDoc="0" locked="0" layoutInCell="1" allowOverlap="1" wp14:anchorId="21BE0C96" wp14:editId="12F59B5B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234315</wp:posOffset>
                      </wp:positionV>
                      <wp:extent cx="6440170" cy="0"/>
                      <wp:effectExtent l="38100" t="38100" r="74930" b="95250"/>
                      <wp:wrapNone/>
                      <wp:docPr id="140135325" name="Straight Connector 14013532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17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7C37B3A" id="Straight Connector 140135325" o:spid="_x0000_s1026" alt="&quot;&quot;" style="position:absolute;z-index:25167667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5pt,18.45pt" to="501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56C01755" w14:textId="77777777" w:rsidR="003125A1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224C0F2B" w14:textId="77777777" w:rsidR="003125A1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8" behindDoc="0" locked="0" layoutInCell="1" allowOverlap="1" wp14:anchorId="7355A2C2" wp14:editId="3751EF3A">
                      <wp:simplePos x="0" y="0"/>
                      <wp:positionH relativeFrom="column">
                        <wp:posOffset>-72546</wp:posOffset>
                      </wp:positionH>
                      <wp:positionV relativeFrom="paragraph">
                        <wp:posOffset>85402</wp:posOffset>
                      </wp:positionV>
                      <wp:extent cx="6431543" cy="0"/>
                      <wp:effectExtent l="38100" t="38100" r="64770" b="95250"/>
                      <wp:wrapNone/>
                      <wp:docPr id="1244802634" name="Straight Connector 124480263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1543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8424CBF" id="Straight Connector 1244802634" o:spid="_x0000_s1026" alt="&quot;&quot;" style="position:absolute;z-index:25167769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6.7pt" to="500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5AEE9EB0" w14:textId="77777777" w:rsidR="003125A1" w:rsidRPr="00374395" w:rsidRDefault="003125A1" w:rsidP="00E661CB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12"/>
                <w:szCs w:val="12"/>
              </w:rPr>
            </w:pPr>
          </w:p>
        </w:tc>
      </w:tr>
      <w:tr w:rsidR="003125A1" w:rsidRPr="001C554F" w14:paraId="0B3A9295" w14:textId="77777777" w:rsidTr="00E661CB">
        <w:trPr>
          <w:trHeight w:val="720"/>
        </w:trPr>
        <w:tc>
          <w:tcPr>
            <w:tcW w:w="3402" w:type="dxa"/>
            <w:shd w:val="clear" w:color="auto" w:fill="273276" w:themeFill="accent2"/>
            <w:vAlign w:val="center"/>
          </w:tcPr>
          <w:p w14:paraId="414FD3E2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identity document assessed for validity and currency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2E804DEF" w14:textId="77777777" w:rsidR="003125A1" w:rsidRPr="001C554F" w:rsidRDefault="003125A1" w:rsidP="00E661CB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3125A1" w14:paraId="28D34048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61161FEA" w14:textId="77777777" w:rsidR="003125A1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24418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 name and photo on the government-issued photo identification document are those of the individual who provided the document. </w:t>
            </w:r>
          </w:p>
        </w:tc>
      </w:tr>
      <w:tr w:rsidR="003125A1" w14:paraId="360D825B" w14:textId="77777777" w:rsidTr="00E661CB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4B55CFB0" w14:textId="77777777" w:rsidR="003125A1" w:rsidRDefault="00C86E56" w:rsidP="00E661CB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71236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5A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</w:t>
            </w:r>
            <w:r w:rsidR="003125A1">
              <w:rPr>
                <w:rFonts w:ascii="Calibri" w:hAnsi="Calibri" w:cs="Calibri"/>
                <w:color w:val="auto"/>
                <w:sz w:val="22"/>
                <w:szCs w:val="22"/>
              </w:rPr>
              <w:t>all documents, records, or information used to assess the authenticity, validity and currency of the individual’s government-issued photo identification document are</w:t>
            </w:r>
            <w:r w:rsidR="003125A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attached to this form.</w:t>
            </w:r>
          </w:p>
        </w:tc>
      </w:tr>
      <w:tr w:rsidR="003125A1" w14:paraId="134B0DE3" w14:textId="77777777" w:rsidTr="00E661CB">
        <w:trPr>
          <w:trHeight w:val="1008"/>
        </w:trPr>
        <w:tc>
          <w:tcPr>
            <w:tcW w:w="3544" w:type="dxa"/>
            <w:gridSpan w:val="2"/>
            <w:shd w:val="clear" w:color="auto" w:fill="273276" w:themeFill="accent2"/>
            <w:vAlign w:val="center"/>
          </w:tcPr>
          <w:p w14:paraId="3F4EBAB8" w14:textId="77777777" w:rsidR="003125A1" w:rsidRPr="00811E42" w:rsidRDefault="003125A1" w:rsidP="00E661CB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verified and confirmed authenticity, validity, and currency of identity document</w:t>
            </w:r>
          </w:p>
        </w:tc>
        <w:tc>
          <w:tcPr>
            <w:tcW w:w="6804" w:type="dxa"/>
          </w:tcPr>
          <w:p w14:paraId="4A5E00A1" w14:textId="77777777" w:rsidR="003125A1" w:rsidRDefault="003125A1" w:rsidP="00E661CB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A9F2614" w14:textId="77777777" w:rsidR="005C3941" w:rsidRDefault="005C3941" w:rsidP="005C3941">
      <w:pPr>
        <w:pStyle w:val="checklistindent"/>
        <w:spacing w:before="0" w:after="200"/>
        <w:ind w:left="0" w:firstLine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tblpY="221"/>
        <w:tblW w:w="10348" w:type="dxa"/>
        <w:tblLook w:val="04A0" w:firstRow="1" w:lastRow="0" w:firstColumn="1" w:lastColumn="0" w:noHBand="0" w:noVBand="1"/>
      </w:tblPr>
      <w:tblGrid>
        <w:gridCol w:w="3402"/>
        <w:gridCol w:w="142"/>
        <w:gridCol w:w="6804"/>
      </w:tblGrid>
      <w:tr w:rsidR="005C3941" w:rsidRPr="00AF4A5D" w14:paraId="3B72D851" w14:textId="77777777" w:rsidTr="00A67C47">
        <w:trPr>
          <w:trHeight w:val="720"/>
        </w:trPr>
        <w:tc>
          <w:tcPr>
            <w:tcW w:w="10348" w:type="dxa"/>
            <w:gridSpan w:val="3"/>
            <w:shd w:val="clear" w:color="auto" w:fill="A67B2D" w:themeFill="accent1"/>
            <w:vAlign w:val="center"/>
          </w:tcPr>
          <w:p w14:paraId="5684B078" w14:textId="77777777" w:rsidR="005C3941" w:rsidRPr="00091311" w:rsidRDefault="00C86E56" w:rsidP="00A67C47">
            <w:pPr>
              <w:spacing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FFFF" w:themeColor="background1"/>
                  <w:sz w:val="22"/>
                  <w:szCs w:val="22"/>
                  <w:shd w:val="clear" w:color="auto" w:fill="A67B2D" w:themeFill="accent1"/>
                </w:rPr>
                <w:id w:val="-193925954"/>
                <w:placeholder>
                  <w:docPart w:val="CB31CEFE76574D08BE0F7344E95DD29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 w:rsidRPr="005A4BFA">
                  <w:rPr>
                    <w:rFonts w:ascii="MS Gothic" w:eastAsia="MS Gothic" w:hAnsi="MS Gothic" w:cs="Calibri"/>
                    <w:b/>
                    <w:bCs/>
                    <w:color w:val="FFFFFF" w:themeColor="background1"/>
                    <w:sz w:val="22"/>
                    <w:szCs w:val="22"/>
                    <w:shd w:val="clear" w:color="auto" w:fill="A67B2D" w:themeFill="accent1"/>
                  </w:rPr>
                  <w:t>☐</w:t>
                </w:r>
              </w:sdtContent>
            </w:sdt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  (</w:t>
            </w:r>
            <w:r w:rsid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C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) VIRTUAL VERIFICATION </w:t>
            </w:r>
            <w:r w:rsidR="005C3941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>DUAL PROCESS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shd w:val="clear" w:color="auto" w:fill="A67B2D" w:themeFill="accent1"/>
              </w:rPr>
              <w:t xml:space="preserve"> METHOD </w:t>
            </w:r>
            <w:r w:rsidR="005C3941" w:rsidRPr="005A4BFA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shd w:val="clear" w:color="auto" w:fill="A67B2D" w:themeFill="accent1"/>
              </w:rPr>
              <w:t>(INDIVIDUAL DOES NOT NEED TO BE PHYSICALLY PRESENT)</w:t>
            </w:r>
          </w:p>
        </w:tc>
      </w:tr>
      <w:tr w:rsidR="005C3941" w14:paraId="5745C1DD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4F4F4F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3FE16468" w14:textId="77777777" w:rsidR="005C3941" w:rsidRDefault="005C3941" w:rsidP="00A67C47">
            <w:pPr>
              <w:pStyle w:val="checklistindent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  <w:r w:rsidRPr="00916B0D"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  <w:t>st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44D5C079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698AA702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2A2B284F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4B61D30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6CC4EBAD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735D923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7D7CC49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61FEB9AA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59923FE9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2</w:t>
            </w:r>
            <w:r w:rsidRPr="00916B0D">
              <w:rPr>
                <w:rFonts w:ascii="Calibri" w:hAnsi="Calibri" w:cs="Calibri"/>
                <w:color w:val="auto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Name or type of document: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AAAB56B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6D666990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42588E7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Unique identification number: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2F01A6BD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1702D247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0CECAF67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</w:rPr>
              <w:t>Date of issue:</w:t>
            </w: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6F11C015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77182F9E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6249AFF4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3FF00C64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554AB1" w14:paraId="7E26279E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rPr>
          <w:trHeight w:val="432"/>
        </w:trPr>
        <w:tc>
          <w:tcPr>
            <w:tcW w:w="3402" w:type="dxa"/>
            <w:tcBorders>
              <w:top w:val="single" w:sz="4" w:space="0" w:color="FFFFFF" w:themeColor="background1"/>
              <w:left w:val="single" w:sz="4" w:space="0" w:color="4F4F4F"/>
              <w:bottom w:val="single" w:sz="4" w:space="0" w:color="FFFFFF" w:themeColor="background1"/>
              <w:right w:val="single" w:sz="4" w:space="0" w:color="4F4F4F"/>
            </w:tcBorders>
            <w:shd w:val="clear" w:color="auto" w:fill="273276" w:themeFill="accent2"/>
            <w:vAlign w:val="center"/>
          </w:tcPr>
          <w:p w14:paraId="75E7B1B0" w14:textId="77777777" w:rsidR="005C394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</w:tcPr>
          <w:p w14:paraId="54989F5A" w14:textId="77777777" w:rsidR="005C3941" w:rsidRPr="00554AB1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:rsidRPr="00F741F9" w14:paraId="299B6242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18CAD621" w14:textId="77777777" w:rsidR="005C3941" w:rsidRPr="00091311" w:rsidRDefault="00C86E56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60334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identification document is authentic and that I took the below steps to assess authenticity:</w:t>
            </w:r>
          </w:p>
          <w:p w14:paraId="38858209" w14:textId="77777777" w:rsidR="005C3941" w:rsidRDefault="00C86E56" w:rsidP="00A67C47">
            <w:pPr>
              <w:pStyle w:val="checklistindent"/>
              <w:spacing w:before="60" w:after="60"/>
              <w:ind w:left="720" w:hanging="399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103627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 On [</w:t>
            </w:r>
            <w:r w:rsidR="005C3941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 xml:space="preserve">insert </w:t>
            </w:r>
            <w:r w:rsidR="005C3941" w:rsidRPr="00C14E99">
              <w:rPr>
                <w:rFonts w:ascii="Calibri" w:hAnsi="Calibri" w:cs="Calibri"/>
                <w:i/>
                <w:iCs/>
                <w:color w:val="auto"/>
                <w:sz w:val="22"/>
                <w:szCs w:val="22"/>
              </w:rPr>
              <w:t>date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>] t</w:t>
            </w:r>
            <w:r w:rsidR="005C3941" w:rsidRPr="00C14E99">
              <w:rPr>
                <w:rFonts w:ascii="Calibri" w:hAnsi="Calibri" w:cs="Calibri"/>
                <w:color w:val="auto"/>
                <w:sz w:val="22"/>
                <w:szCs w:val="22"/>
              </w:rPr>
              <w:t>he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individual being verified sent me high-resolution copies of TWO (2) identification documents.</w:t>
            </w:r>
          </w:p>
          <w:p w14:paraId="74DA6922" w14:textId="77777777" w:rsidR="005C3941" w:rsidRDefault="005C3941" w:rsidP="00A67C47">
            <w:pPr>
              <w:pStyle w:val="checklistindent"/>
              <w:spacing w:before="60" w:after="6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– OR – </w:t>
            </w:r>
          </w:p>
          <w:p w14:paraId="7A0043B2" w14:textId="77777777" w:rsidR="005C3941" w:rsidRPr="00091311" w:rsidRDefault="00C86E56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93335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confirm that the individual’s identification documents are authentic and that I took the below steps to assess authenticity: </w:t>
            </w:r>
            <w:r w:rsidR="005C394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[</w:t>
            </w:r>
            <w:r w:rsidR="005C3941" w:rsidRPr="00091311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Describe the process/method followed and steps taken to confirm authenticity</w:t>
            </w:r>
            <w:r w:rsidR="005C3941" w:rsidRPr="00091311">
              <w:rPr>
                <w:rFonts w:ascii="Calibri" w:hAnsi="Calibri" w:cs="Calibri"/>
                <w:color w:val="auto"/>
                <w:sz w:val="18"/>
                <w:szCs w:val="18"/>
              </w:rPr>
              <w:t>]</w:t>
            </w:r>
          </w:p>
          <w:p w14:paraId="7731F7BA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8178" behindDoc="0" locked="0" layoutInCell="1" allowOverlap="1" wp14:anchorId="48A87B76" wp14:editId="029532D7">
                      <wp:simplePos x="0" y="0"/>
                      <wp:positionH relativeFrom="column">
                        <wp:posOffset>-69514</wp:posOffset>
                      </wp:positionH>
                      <wp:positionV relativeFrom="paragraph">
                        <wp:posOffset>173295</wp:posOffset>
                      </wp:positionV>
                      <wp:extent cx="6440338" cy="0"/>
                      <wp:effectExtent l="38100" t="38100" r="74930" b="95250"/>
                      <wp:wrapNone/>
                      <wp:docPr id="1827246241" name="Straight Connector 182724624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338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FFBFDCE" id="Straight Connector 1827246241" o:spid="_x0000_s1026" alt="&quot;&quot;" style="position:absolute;z-index:25169817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45pt,13.65pt" to="501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52F98258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2" behindDoc="0" locked="0" layoutInCell="1" allowOverlap="1" wp14:anchorId="30CC14D5" wp14:editId="20480819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234315</wp:posOffset>
                      </wp:positionV>
                      <wp:extent cx="6440170" cy="0"/>
                      <wp:effectExtent l="38100" t="38100" r="74930" b="95250"/>
                      <wp:wrapNone/>
                      <wp:docPr id="2095638272" name="Straight Connector 209563827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0170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432B62D" id="Straight Connector 2095638272" o:spid="_x0000_s1026" alt="&quot;&quot;" style="position:absolute;z-index:25169920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5pt,18.45pt" to="501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490A59D6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2D2547DA" w14:textId="77777777" w:rsidR="005C3941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6" behindDoc="0" locked="0" layoutInCell="1" allowOverlap="1" wp14:anchorId="066B73F6" wp14:editId="634C65C7">
                      <wp:simplePos x="0" y="0"/>
                      <wp:positionH relativeFrom="column">
                        <wp:posOffset>-72546</wp:posOffset>
                      </wp:positionH>
                      <wp:positionV relativeFrom="paragraph">
                        <wp:posOffset>85402</wp:posOffset>
                      </wp:positionV>
                      <wp:extent cx="6431543" cy="0"/>
                      <wp:effectExtent l="38100" t="38100" r="64770" b="95250"/>
                      <wp:wrapNone/>
                      <wp:docPr id="1799667388" name="Straight Connector 179966738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1543" cy="0"/>
                              </a:xfrm>
                              <a:prstGeom prst="line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F7C3683" id="Straight Connector 1799667388" o:spid="_x0000_s1026" alt="&quot;&quot;" style="position:absolute;z-index:25170022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6.7pt" to="500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" strokecolor="#a67b2d [3204]" strokeweight=".25pt">
                      <v:stroke joinstyle="miter"/>
                    </v:line>
                  </w:pict>
                </mc:Fallback>
              </mc:AlternateContent>
            </w:r>
          </w:p>
          <w:p w14:paraId="0A423942" w14:textId="77777777" w:rsidR="005C3941" w:rsidRPr="00374395" w:rsidRDefault="005C3941" w:rsidP="00A67C47">
            <w:pPr>
              <w:pStyle w:val="checklistindent"/>
              <w:spacing w:before="60" w:after="60"/>
              <w:ind w:left="0" w:firstLine="0"/>
              <w:rPr>
                <w:rFonts w:ascii="Calibri" w:hAnsi="Calibri" w:cs="Calibri"/>
                <w:b/>
                <w:bCs/>
                <w:color w:val="auto"/>
                <w:sz w:val="12"/>
                <w:szCs w:val="12"/>
              </w:rPr>
            </w:pPr>
          </w:p>
        </w:tc>
      </w:tr>
      <w:tr w:rsidR="005C3941" w:rsidRPr="001C554F" w14:paraId="2D4B84DF" w14:textId="77777777" w:rsidTr="00A67C47">
        <w:trPr>
          <w:trHeight w:val="720"/>
        </w:trPr>
        <w:tc>
          <w:tcPr>
            <w:tcW w:w="3402" w:type="dxa"/>
            <w:shd w:val="clear" w:color="auto" w:fill="273276" w:themeFill="accent2"/>
            <w:vAlign w:val="center"/>
          </w:tcPr>
          <w:p w14:paraId="49154A2E" w14:textId="77777777" w:rsidR="005C3941" w:rsidRPr="001C554F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 xml:space="preserve"> identity document assessed for validity and currency</w:t>
            </w:r>
            <w:r w:rsidRPr="001C554F">
              <w:rPr>
                <w:rFonts w:ascii="Calibri" w:hAnsi="Calibri" w:cs="Calibr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50CB9622" w14:textId="77777777" w:rsidR="005C3941" w:rsidRPr="001C554F" w:rsidRDefault="005C3941" w:rsidP="00A67C47">
            <w:pPr>
              <w:pStyle w:val="checklistindent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C3941" w14:paraId="255CFA2C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453535C7" w14:textId="77777777" w:rsidR="005C3941" w:rsidRDefault="00C86E56" w:rsidP="00A67C47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647327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I further confirm that the name, address, date of birth on the identification document are those of the individual who provided the document. </w:t>
            </w:r>
          </w:p>
        </w:tc>
      </w:tr>
      <w:tr w:rsidR="005C3941" w14:paraId="5116CF8B" w14:textId="77777777" w:rsidTr="00A67C47">
        <w:tblPrEx>
          <w:tblBorders>
            <w:top w:val="single" w:sz="4" w:space="0" w:color="4F4F4F"/>
            <w:left w:val="single" w:sz="4" w:space="0" w:color="4F4F4F"/>
            <w:bottom w:val="single" w:sz="4" w:space="0" w:color="4F4F4F"/>
            <w:right w:val="single" w:sz="4" w:space="0" w:color="4F4F4F"/>
            <w:insideH w:val="single" w:sz="4" w:space="0" w:color="4F4F4F"/>
            <w:insideV w:val="single" w:sz="4" w:space="0" w:color="4F4F4F"/>
          </w:tblBorders>
        </w:tblPrEx>
        <w:tc>
          <w:tcPr>
            <w:tcW w:w="10348" w:type="dxa"/>
            <w:gridSpan w:val="3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7AF62C84" w14:textId="77777777" w:rsidR="005C3941" w:rsidRDefault="00C86E56" w:rsidP="00A67C47">
            <w:pPr>
              <w:pStyle w:val="checklistindent"/>
              <w:spacing w:before="60" w:after="60"/>
              <w:ind w:left="321" w:hanging="321"/>
              <w:rPr>
                <w:rFonts w:ascii="Calibri" w:hAnsi="Calibri" w:cs="Calibri"/>
                <w:color w:val="auto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auto"/>
                  <w:sz w:val="22"/>
                  <w:szCs w:val="22"/>
                </w:rPr>
                <w:id w:val="-6727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3941">
                  <w:rPr>
                    <w:rFonts w:ascii="MS Gothic" w:eastAsia="MS Gothic" w:hAnsi="MS Gothic" w:cs="Calibri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 </w:t>
            </w:r>
            <w:r w:rsidR="005C394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copy of </w:t>
            </w:r>
            <w:r w:rsidR="005C3941">
              <w:rPr>
                <w:rFonts w:ascii="Calibri" w:hAnsi="Calibri" w:cs="Calibri"/>
                <w:color w:val="auto"/>
                <w:sz w:val="22"/>
                <w:szCs w:val="22"/>
              </w:rPr>
              <w:t>all documents, records, or information used to assess the authenticity, validity and currency of the individual’s identification documents are</w:t>
            </w:r>
            <w:r w:rsidR="005C3941" w:rsidRPr="00F741F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attached to this form.</w:t>
            </w:r>
          </w:p>
        </w:tc>
      </w:tr>
      <w:tr w:rsidR="005C3941" w14:paraId="256C593F" w14:textId="77777777" w:rsidTr="00A67C47">
        <w:trPr>
          <w:trHeight w:val="1008"/>
        </w:trPr>
        <w:tc>
          <w:tcPr>
            <w:tcW w:w="3544" w:type="dxa"/>
            <w:gridSpan w:val="2"/>
            <w:shd w:val="clear" w:color="auto" w:fill="273276" w:themeFill="accent2"/>
            <w:vAlign w:val="center"/>
          </w:tcPr>
          <w:p w14:paraId="7324F09E" w14:textId="77777777" w:rsidR="005C3941" w:rsidRPr="00811E42" w:rsidRDefault="005C3941" w:rsidP="00A67C4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Name of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811E42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>
              <w:rPr>
                <w:rFonts w:ascii="Calibri" w:hAnsi="Calibri" w:cs="Calibri"/>
                <w:color w:val="auto"/>
                <w:sz w:val="22"/>
                <w:szCs w:val="22"/>
              </w:rPr>
              <w:t>verified and confirmed authenticity, validity, and currency of identity document.</w:t>
            </w:r>
          </w:p>
        </w:tc>
        <w:tc>
          <w:tcPr>
            <w:tcW w:w="6804" w:type="dxa"/>
          </w:tcPr>
          <w:p w14:paraId="6B2FD787" w14:textId="77777777" w:rsidR="005C3941" w:rsidRDefault="005C3941" w:rsidP="00A67C4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160786F" w14:textId="77777777" w:rsidR="003125A1" w:rsidRDefault="003125A1" w:rsidP="003125A1">
      <w:pPr>
        <w:pStyle w:val="checklistindent"/>
        <w:spacing w:before="0" w:after="0"/>
        <w:ind w:left="0" w:firstLine="0"/>
        <w:rPr>
          <w:rFonts w:ascii="Calibri" w:hAnsi="Calibri" w:cs="Calibri"/>
          <w:sz w:val="30"/>
          <w:szCs w:val="30"/>
        </w:rPr>
      </w:pPr>
    </w:p>
    <w:p w14:paraId="17193B4F" w14:textId="34C9907F" w:rsidR="00F405B6" w:rsidRDefault="00F405B6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  <w:r>
        <w:rPr>
          <w:rFonts w:ascii="Calibri" w:hAnsi="Calibri" w:cs="Calibri"/>
          <w:b/>
          <w:bCs/>
          <w:color w:val="auto"/>
          <w:sz w:val="32"/>
          <w:szCs w:val="32"/>
        </w:rPr>
        <w:br w:type="page"/>
      </w:r>
    </w:p>
    <w:p w14:paraId="33B938CC" w14:textId="77777777" w:rsidR="00567A3D" w:rsidRDefault="00567A3D" w:rsidP="00567A3D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</w:p>
    <w:p w14:paraId="6F6EF76A" w14:textId="4B1179D3" w:rsidR="003125A1" w:rsidRDefault="003125A1" w:rsidP="003125A1">
      <w:pPr>
        <w:spacing w:before="0" w:after="0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>PART II</w:t>
      </w:r>
      <w:r>
        <w:rPr>
          <w:rFonts w:ascii="Calibri" w:hAnsi="Calibri" w:cs="Calibri"/>
          <w:b/>
          <w:bCs/>
          <w:color w:val="273276" w:themeColor="accent2"/>
          <w:sz w:val="32"/>
          <w:szCs w:val="32"/>
        </w:rPr>
        <w:t>I</w:t>
      </w:r>
      <w:r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: </w:t>
      </w:r>
      <w:r>
        <w:rPr>
          <w:rFonts w:ascii="Calibri" w:hAnsi="Calibri" w:cs="Calibri"/>
          <w:b/>
          <w:bCs/>
          <w:color w:val="273276" w:themeColor="accent2"/>
          <w:sz w:val="32"/>
          <w:szCs w:val="32"/>
        </w:rPr>
        <w:t>D</w:t>
      </w:r>
      <w:r w:rsidRPr="00A066DF">
        <w:rPr>
          <w:rFonts w:ascii="Calibri" w:hAnsi="Calibri" w:cs="Calibri"/>
          <w:b/>
          <w:bCs/>
          <w:color w:val="273276" w:themeColor="accent2"/>
          <w:sz w:val="32"/>
          <w:szCs w:val="32"/>
        </w:rPr>
        <w:t>IRECTOR</w:t>
      </w:r>
      <w:r>
        <w:rPr>
          <w:rFonts w:ascii="Calibri" w:hAnsi="Calibri" w:cs="Calibri"/>
          <w:b/>
          <w:bCs/>
          <w:color w:val="273276" w:themeColor="accent2"/>
          <w:sz w:val="32"/>
          <w:szCs w:val="32"/>
        </w:rPr>
        <w:t xml:space="preserve"> INFORMATION</w:t>
      </w:r>
    </w:p>
    <w:p w14:paraId="0F169240" w14:textId="77777777" w:rsidR="003125A1" w:rsidRDefault="003125A1" w:rsidP="003125A1">
      <w:pPr>
        <w:spacing w:before="0" w:after="0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DE25C7">
        <w:rPr>
          <w:rFonts w:ascii="Calibri" w:hAnsi="Calibri" w:cs="Calibri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6" behindDoc="0" locked="0" layoutInCell="1" allowOverlap="1" wp14:anchorId="6FF554B9" wp14:editId="31C0353E">
                <wp:simplePos x="0" y="0"/>
                <wp:positionH relativeFrom="column">
                  <wp:posOffset>6399</wp:posOffset>
                </wp:positionH>
                <wp:positionV relativeFrom="paragraph">
                  <wp:posOffset>203738</wp:posOffset>
                </wp:positionV>
                <wp:extent cx="6496050" cy="0"/>
                <wp:effectExtent l="0" t="19050" r="38100" b="38100"/>
                <wp:wrapNone/>
                <wp:docPr id="1969986726" name="Straight Connector 19699867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3E0062" id="Straight Connector 1969986726" o:spid="_x0000_s1026" alt="&quot;&quot;" style="position:absolute;z-index:2516797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16.05pt" to="512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" strokecolor="#273276 [3205]" strokeweight="4.5pt">
                <v:stroke joinstyle="miter"/>
              </v:line>
            </w:pict>
          </mc:Fallback>
        </mc:AlternateContent>
      </w:r>
    </w:p>
    <w:p w14:paraId="62C08386" w14:textId="77777777" w:rsidR="00567A3D" w:rsidRDefault="00567A3D" w:rsidP="00567A3D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="1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68"/>
      </w:tblGrid>
      <w:tr w:rsidR="003125A1" w14:paraId="403A897A" w14:textId="77777777" w:rsidTr="00E661CB">
        <w:tc>
          <w:tcPr>
            <w:tcW w:w="10168" w:type="dxa"/>
          </w:tcPr>
          <w:p w14:paraId="492C36AE" w14:textId="1F81AC40" w:rsidR="003125A1" w:rsidRPr="003125A1" w:rsidRDefault="003125A1" w:rsidP="00E661CB">
            <w:pPr>
              <w:tabs>
                <w:tab w:val="left" w:pos="960"/>
              </w:tabs>
              <w:spacing w:before="120" w:after="240"/>
              <w:rPr>
                <w:rFonts w:ascii="Calibri" w:hAnsi="Calibri" w:cs="Calibri"/>
                <w:color w:val="auto"/>
                <w:sz w:val="36"/>
                <w:szCs w:val="36"/>
              </w:rPr>
            </w:pPr>
            <w:r w:rsidRPr="003125A1">
              <w:rPr>
                <w:noProof/>
                <w:color w:val="auto"/>
              </w:rPr>
              <w:t xml:space="preserve">Complete this section if the Business Legal Entity listed in Section A is incorporated under any provincial or federal acts, including, but not limited to, the Canada Business Corporations Act, Cooperative Act, and Not-for-Profit Act. </w:t>
            </w:r>
          </w:p>
        </w:tc>
      </w:tr>
    </w:tbl>
    <w:p w14:paraId="77FF606E" w14:textId="77777777" w:rsidR="00567A3D" w:rsidRDefault="00567A3D" w:rsidP="00567A3D">
      <w:pPr>
        <w:spacing w:before="0" w:after="0"/>
        <w:rPr>
          <w:rFonts w:ascii="Calibri" w:hAnsi="Calibri" w:cs="Calibri"/>
          <w:b/>
          <w:bCs/>
          <w:color w:val="auto"/>
          <w:sz w:val="32"/>
          <w:szCs w:val="32"/>
        </w:rPr>
      </w:pPr>
    </w:p>
    <w:p w14:paraId="3EFE5E90" w14:textId="1361DE13" w:rsidR="003125A1" w:rsidRDefault="00C86E56" w:rsidP="003125A1">
      <w:pPr>
        <w:tabs>
          <w:tab w:val="left" w:pos="426"/>
        </w:tabs>
        <w:spacing w:before="0" w:after="100" w:afterAutospacing="1"/>
        <w:ind w:left="426" w:right="-268" w:hanging="426"/>
        <w:rPr>
          <w:rFonts w:ascii="Calibri" w:hAnsi="Calibri" w:cs="Calibri"/>
          <w:color w:val="auto"/>
          <w:sz w:val="22"/>
          <w:szCs w:val="22"/>
        </w:rPr>
      </w:pPr>
      <w:sdt>
        <w:sdtPr>
          <w:rPr>
            <w:rFonts w:ascii="Calibri" w:hAnsi="Calibri" w:cs="Calibri"/>
            <w:color w:val="auto"/>
            <w:sz w:val="22"/>
            <w:szCs w:val="22"/>
          </w:rPr>
          <w:id w:val="-42132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25A1" w:rsidRPr="005B16BB">
            <w:rPr>
              <w:rFonts w:ascii="Calibri" w:hAnsi="Calibri" w:cs="Calibri" w:hint="eastAsia"/>
              <w:color w:val="auto"/>
              <w:sz w:val="22"/>
              <w:szCs w:val="22"/>
            </w:rPr>
            <w:t>☐</w:t>
          </w:r>
        </w:sdtContent>
      </w:sdt>
      <w:r w:rsidR="003125A1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125A1">
        <w:rPr>
          <w:rFonts w:ascii="Calibri" w:hAnsi="Calibri" w:cs="Calibri"/>
          <w:color w:val="auto"/>
          <w:sz w:val="22"/>
          <w:szCs w:val="22"/>
        </w:rPr>
        <w:tab/>
      </w:r>
      <w:r w:rsidR="003125A1" w:rsidRPr="003125A1">
        <w:rPr>
          <w:rFonts w:ascii="Calibri" w:hAnsi="Calibri" w:cs="Calibri"/>
          <w:color w:val="auto"/>
          <w:sz w:val="22"/>
          <w:szCs w:val="22"/>
        </w:rPr>
        <w:t xml:space="preserve">Does the Business Legal Entity named in </w:t>
      </w:r>
      <w:r w:rsidR="003125A1">
        <w:rPr>
          <w:rFonts w:ascii="Calibri" w:hAnsi="Calibri" w:cs="Calibri"/>
          <w:color w:val="auto"/>
          <w:sz w:val="22"/>
          <w:szCs w:val="22"/>
        </w:rPr>
        <w:t>Part I</w:t>
      </w:r>
      <w:r w:rsidR="003125A1" w:rsidRPr="003125A1">
        <w:rPr>
          <w:rFonts w:ascii="Calibri" w:hAnsi="Calibri" w:cs="Calibri"/>
          <w:color w:val="auto"/>
          <w:sz w:val="22"/>
          <w:szCs w:val="22"/>
        </w:rPr>
        <w:t xml:space="preserve"> have directors or a board of directors? </w:t>
      </w:r>
      <w:r w:rsidR="003125A1">
        <w:rPr>
          <w:rFonts w:ascii="Calibri" w:hAnsi="Calibri" w:cs="Calibri"/>
          <w:color w:val="auto"/>
          <w:sz w:val="22"/>
          <w:szCs w:val="22"/>
        </w:rPr>
        <w:t xml:space="preserve"> If you answered “yes”, please list the full name of each director or board member below.</w:t>
      </w:r>
    </w:p>
    <w:tbl>
      <w:tblPr>
        <w:tblStyle w:val="TableGrid"/>
        <w:tblW w:w="10350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3828"/>
        <w:gridCol w:w="1302"/>
        <w:gridCol w:w="5220"/>
      </w:tblGrid>
      <w:tr w:rsidR="0065671D" w:rsidRPr="00457837" w14:paraId="08C2FD9A" w14:textId="77777777" w:rsidTr="00970097">
        <w:trPr>
          <w:trHeight w:val="432"/>
        </w:trPr>
        <w:tc>
          <w:tcPr>
            <w:tcW w:w="10350" w:type="dxa"/>
            <w:gridSpan w:val="3"/>
            <w:shd w:val="clear" w:color="auto" w:fill="273276" w:themeFill="accent2"/>
            <w:vAlign w:val="center"/>
          </w:tcPr>
          <w:p w14:paraId="3E100CAC" w14:textId="681E5C7B" w:rsidR="0065671D" w:rsidRPr="00DD185C" w:rsidRDefault="003125A1" w:rsidP="00970097">
            <w:pPr>
              <w:spacing w:before="0" w:after="100" w:afterAutospacing="1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Full Name of All Directors or Board Members</w:t>
            </w:r>
          </w:p>
        </w:tc>
      </w:tr>
      <w:tr w:rsidR="0065671D" w:rsidRPr="00554AB1" w14:paraId="0D60F342" w14:textId="77777777" w:rsidTr="00970097">
        <w:trPr>
          <w:trHeight w:val="432"/>
        </w:trPr>
        <w:tc>
          <w:tcPr>
            <w:tcW w:w="5130" w:type="dxa"/>
            <w:gridSpan w:val="2"/>
          </w:tcPr>
          <w:p w14:paraId="6B9754AA" w14:textId="2C9135FA" w:rsidR="0065671D" w:rsidRPr="00EE369A" w:rsidRDefault="0065671D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279800BC" w14:textId="77777777" w:rsidR="0065671D" w:rsidRPr="00554AB1" w:rsidRDefault="0065671D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A618E" w:rsidRPr="00554AB1" w14:paraId="5E18EEDE" w14:textId="77777777" w:rsidTr="00970097">
        <w:trPr>
          <w:trHeight w:val="432"/>
        </w:trPr>
        <w:tc>
          <w:tcPr>
            <w:tcW w:w="5130" w:type="dxa"/>
            <w:gridSpan w:val="2"/>
          </w:tcPr>
          <w:p w14:paraId="0581CD14" w14:textId="59D07EB4" w:rsidR="001A618E" w:rsidRDefault="001A618E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5FA528BE" w14:textId="77777777" w:rsidR="001A618E" w:rsidRDefault="001A618E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A618E" w:rsidRPr="00554AB1" w14:paraId="4D8798C0" w14:textId="77777777" w:rsidTr="00970097">
        <w:trPr>
          <w:trHeight w:val="432"/>
        </w:trPr>
        <w:tc>
          <w:tcPr>
            <w:tcW w:w="5130" w:type="dxa"/>
            <w:gridSpan w:val="2"/>
          </w:tcPr>
          <w:p w14:paraId="64D33167" w14:textId="2E9992CA" w:rsidR="00460321" w:rsidRDefault="00460321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151B25D8" w14:textId="77777777" w:rsidR="001A618E" w:rsidRDefault="001A618E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A5ED3" w:rsidRPr="00EE369A" w14:paraId="6F76E400" w14:textId="77777777" w:rsidTr="00970097">
        <w:trPr>
          <w:trHeight w:val="432"/>
        </w:trPr>
        <w:tc>
          <w:tcPr>
            <w:tcW w:w="5130" w:type="dxa"/>
            <w:gridSpan w:val="2"/>
          </w:tcPr>
          <w:p w14:paraId="39CB511E" w14:textId="54A1093A" w:rsidR="001A5ED3" w:rsidRPr="00EE369A" w:rsidRDefault="001A5ED3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47F3CFC7" w14:textId="1785F8A5" w:rsidR="001A5ED3" w:rsidRPr="00EE369A" w:rsidRDefault="001A5ED3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A5ED3" w:rsidRPr="00554AB1" w14:paraId="5874D8E6" w14:textId="77777777" w:rsidTr="00970097">
        <w:trPr>
          <w:trHeight w:val="432"/>
        </w:trPr>
        <w:tc>
          <w:tcPr>
            <w:tcW w:w="5130" w:type="dxa"/>
            <w:gridSpan w:val="2"/>
          </w:tcPr>
          <w:p w14:paraId="14AD05C0" w14:textId="40EBD89A" w:rsidR="001A5ED3" w:rsidRPr="00EE369A" w:rsidRDefault="001A5ED3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4CC263A0" w14:textId="77777777" w:rsidR="001A5ED3" w:rsidRPr="00EE369A" w:rsidRDefault="001A5ED3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A618E" w:rsidRPr="00554AB1" w14:paraId="41520834" w14:textId="77777777" w:rsidTr="00970097">
        <w:trPr>
          <w:trHeight w:val="432"/>
        </w:trPr>
        <w:tc>
          <w:tcPr>
            <w:tcW w:w="5130" w:type="dxa"/>
            <w:gridSpan w:val="2"/>
          </w:tcPr>
          <w:p w14:paraId="0209FC57" w14:textId="32E16051" w:rsidR="001A618E" w:rsidRPr="00EE369A" w:rsidRDefault="001A618E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54224230" w14:textId="77777777" w:rsidR="001A618E" w:rsidRPr="00554AB1" w:rsidRDefault="001A618E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9338F6" w:rsidRPr="00554AB1" w14:paraId="3CFE35D5" w14:textId="77777777" w:rsidTr="00970097">
        <w:trPr>
          <w:trHeight w:val="432"/>
        </w:trPr>
        <w:tc>
          <w:tcPr>
            <w:tcW w:w="5130" w:type="dxa"/>
            <w:gridSpan w:val="2"/>
          </w:tcPr>
          <w:p w14:paraId="1D87D9B3" w14:textId="0B38CB23" w:rsidR="009338F6" w:rsidRPr="00EE369A" w:rsidRDefault="009338F6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7FB77B32" w14:textId="77777777" w:rsidR="009338F6" w:rsidRPr="00554AB1" w:rsidRDefault="009338F6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A618E" w:rsidRPr="00554AB1" w14:paraId="4510875A" w14:textId="77777777" w:rsidTr="00970097">
        <w:trPr>
          <w:trHeight w:val="432"/>
        </w:trPr>
        <w:tc>
          <w:tcPr>
            <w:tcW w:w="5130" w:type="dxa"/>
            <w:gridSpan w:val="2"/>
          </w:tcPr>
          <w:p w14:paraId="13CFFB30" w14:textId="1CD5AAAD" w:rsidR="001A618E" w:rsidRPr="00EE369A" w:rsidRDefault="001A618E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2CE41543" w14:textId="77777777" w:rsidR="001A618E" w:rsidRPr="00554AB1" w:rsidRDefault="001A618E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65671D" w:rsidRPr="00554AB1" w14:paraId="3B0AEABE" w14:textId="77777777" w:rsidTr="00970097">
        <w:trPr>
          <w:trHeight w:val="432"/>
        </w:trPr>
        <w:tc>
          <w:tcPr>
            <w:tcW w:w="5130" w:type="dxa"/>
            <w:gridSpan w:val="2"/>
          </w:tcPr>
          <w:p w14:paraId="2D8E6549" w14:textId="4C0161B9" w:rsidR="0065671D" w:rsidRPr="00EE369A" w:rsidRDefault="0065671D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4AD07AFC" w14:textId="77777777" w:rsidR="0065671D" w:rsidRPr="00554AB1" w:rsidRDefault="0065671D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B25DA0" w:rsidRPr="004D09E9" w14:paraId="5D37BC83" w14:textId="77777777" w:rsidTr="00970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130" w:type="dxa"/>
            <w:gridSpan w:val="2"/>
          </w:tcPr>
          <w:p w14:paraId="3203C559" w14:textId="6C0EDCDB" w:rsidR="00B25DA0" w:rsidRPr="00EE369A" w:rsidRDefault="00B25DA0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55B6B482" w14:textId="77777777" w:rsidR="00B25DA0" w:rsidRPr="004D09E9" w:rsidRDefault="00B25DA0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9338F6" w:rsidRPr="004D09E9" w14:paraId="11C09A26" w14:textId="77777777" w:rsidTr="00970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130" w:type="dxa"/>
            <w:gridSpan w:val="2"/>
          </w:tcPr>
          <w:p w14:paraId="28334604" w14:textId="113BB7EB" w:rsidR="009338F6" w:rsidRPr="00EE369A" w:rsidRDefault="009338F6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5211D90D" w14:textId="77777777" w:rsidR="009338F6" w:rsidRPr="004D09E9" w:rsidRDefault="009338F6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9338F6" w:rsidRPr="004D09E9" w14:paraId="2681CEB9" w14:textId="77777777" w:rsidTr="00970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130" w:type="dxa"/>
            <w:gridSpan w:val="2"/>
          </w:tcPr>
          <w:p w14:paraId="7A6A2178" w14:textId="3B0B7DAD" w:rsidR="009338F6" w:rsidRPr="00EE369A" w:rsidRDefault="009338F6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220" w:type="dxa"/>
          </w:tcPr>
          <w:p w14:paraId="5493005D" w14:textId="77777777" w:rsidR="009338F6" w:rsidRPr="004D09E9" w:rsidRDefault="009338F6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</w:p>
        </w:tc>
      </w:tr>
      <w:tr w:rsidR="0065671D" w14:paraId="289C5A53" w14:textId="77777777" w:rsidTr="009700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3828" w:type="dxa"/>
            <w:shd w:val="clear" w:color="auto" w:fill="273276" w:themeFill="accent2"/>
            <w:vAlign w:val="center"/>
          </w:tcPr>
          <w:p w14:paraId="7ECB7D64" w14:textId="7D330D0C" w:rsidR="0065671D" w:rsidRPr="00EE369A" w:rsidRDefault="0065671D" w:rsidP="00970097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E369A">
              <w:rPr>
                <w:rFonts w:ascii="Calibri" w:hAnsi="Calibri" w:cs="Calibri"/>
                <w:color w:val="auto"/>
                <w:sz w:val="22"/>
                <w:szCs w:val="22"/>
              </w:rPr>
              <w:t>Name</w:t>
            </w:r>
            <w:r w:rsidR="00EE369A">
              <w:rPr>
                <w:rFonts w:ascii="Calibri" w:hAnsi="Calibri" w:cs="Calibri"/>
                <w:color w:val="auto"/>
                <w:sz w:val="22"/>
                <w:szCs w:val="22"/>
              </w:rPr>
              <w:t>(s)</w:t>
            </w:r>
            <w:r w:rsidRPr="00EE369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of </w:t>
            </w:r>
            <w:r w:rsidR="00A76BBD" w:rsidRPr="00EE369A">
              <w:rPr>
                <w:rFonts w:ascii="Calibri" w:hAnsi="Calibri" w:cs="Calibri"/>
                <w:color w:val="auto"/>
                <w:sz w:val="22"/>
                <w:szCs w:val="22"/>
              </w:rPr>
              <w:t>p</w:t>
            </w:r>
            <w:r w:rsidRPr="00EE369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erson who </w:t>
            </w:r>
            <w:r w:rsidR="00A76BBD" w:rsidRPr="00EE369A">
              <w:rPr>
                <w:rFonts w:ascii="Calibri" w:hAnsi="Calibri" w:cs="Calibri"/>
                <w:color w:val="auto"/>
                <w:sz w:val="22"/>
                <w:szCs w:val="22"/>
              </w:rPr>
              <w:t>o</w:t>
            </w:r>
            <w:r w:rsidR="009338F6" w:rsidRPr="00EE369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btained and/or </w:t>
            </w:r>
            <w:r w:rsidR="00A76BBD" w:rsidRPr="00EE369A">
              <w:rPr>
                <w:rFonts w:ascii="Calibri" w:hAnsi="Calibri" w:cs="Calibri"/>
                <w:color w:val="auto"/>
                <w:sz w:val="22"/>
                <w:szCs w:val="22"/>
              </w:rPr>
              <w:t>c</w:t>
            </w:r>
            <w:r w:rsidR="009338F6" w:rsidRPr="00EE369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onfirmed </w:t>
            </w:r>
            <w:r w:rsidR="00A76BBD" w:rsidRPr="00EE369A">
              <w:rPr>
                <w:rFonts w:ascii="Calibri" w:hAnsi="Calibri" w:cs="Calibri"/>
                <w:color w:val="auto"/>
                <w:sz w:val="22"/>
                <w:szCs w:val="22"/>
              </w:rPr>
              <w:t>a</w:t>
            </w:r>
            <w:r w:rsidR="00AE5727" w:rsidRPr="00EE369A">
              <w:rPr>
                <w:rFonts w:ascii="Calibri" w:hAnsi="Calibri" w:cs="Calibri"/>
                <w:color w:val="auto"/>
                <w:sz w:val="22"/>
                <w:szCs w:val="22"/>
              </w:rPr>
              <w:t xml:space="preserve">ccuracy of the </w:t>
            </w:r>
            <w:r w:rsidR="00A76BBD" w:rsidRPr="00EE369A">
              <w:rPr>
                <w:rFonts w:ascii="Calibri" w:hAnsi="Calibri" w:cs="Calibri"/>
                <w:color w:val="auto"/>
                <w:sz w:val="22"/>
                <w:szCs w:val="22"/>
              </w:rPr>
              <w:t>i</w:t>
            </w:r>
            <w:r w:rsidRPr="00EE369A">
              <w:rPr>
                <w:rFonts w:ascii="Calibri" w:hAnsi="Calibri" w:cs="Calibri"/>
                <w:color w:val="auto"/>
                <w:sz w:val="22"/>
                <w:szCs w:val="22"/>
              </w:rPr>
              <w:t>nformation:</w:t>
            </w:r>
          </w:p>
        </w:tc>
        <w:tc>
          <w:tcPr>
            <w:tcW w:w="6522" w:type="dxa"/>
            <w:gridSpan w:val="2"/>
          </w:tcPr>
          <w:p w14:paraId="5F966B39" w14:textId="77777777" w:rsidR="0065671D" w:rsidRDefault="0065671D" w:rsidP="00460321">
            <w:pPr>
              <w:pStyle w:val="checklistindent"/>
              <w:spacing w:before="0" w:after="0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9E97D07" w14:textId="4D6E4F9B" w:rsidR="00EE369A" w:rsidRPr="00D92C79" w:rsidRDefault="00EE369A" w:rsidP="00D92C79">
      <w:pPr>
        <w:spacing w:before="0" w:after="0"/>
        <w:jc w:val="center"/>
        <w:rPr>
          <w:rFonts w:ascii="Calibri" w:hAnsi="Calibri" w:cs="Calibri"/>
          <w:b/>
          <w:bCs/>
          <w:color w:val="auto"/>
          <w:sz w:val="24"/>
        </w:rPr>
      </w:pPr>
    </w:p>
    <w:p w14:paraId="3148DC98" w14:textId="202053D1" w:rsidR="00612BE8" w:rsidRPr="00106FAA" w:rsidRDefault="00612BE8" w:rsidP="00106FAA">
      <w:pPr>
        <w:tabs>
          <w:tab w:val="left" w:pos="1920"/>
        </w:tabs>
        <w:rPr>
          <w:rFonts w:ascii="Calibri" w:hAnsi="Calibri" w:cs="Calibri"/>
          <w:b/>
          <w:bCs/>
          <w:color w:val="auto"/>
          <w:sz w:val="28"/>
          <w:szCs w:val="28"/>
        </w:rPr>
      </w:pPr>
    </w:p>
    <w:sectPr w:rsidR="00612BE8" w:rsidRPr="00106FAA" w:rsidSect="00660A0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021" w:right="1021" w:bottom="1021" w:left="102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0A1D1" w14:textId="77777777" w:rsidR="00C86E56" w:rsidRDefault="00C86E56" w:rsidP="00EA7516">
      <w:r>
        <w:separator/>
      </w:r>
    </w:p>
  </w:endnote>
  <w:endnote w:type="continuationSeparator" w:id="0">
    <w:p w14:paraId="5FC5C7E0" w14:textId="77777777" w:rsidR="00C86E56" w:rsidRDefault="00C86E56" w:rsidP="00EA7516">
      <w:r>
        <w:continuationSeparator/>
      </w:r>
    </w:p>
  </w:endnote>
  <w:endnote w:type="continuationNotice" w:id="1">
    <w:p w14:paraId="109D4FE9" w14:textId="77777777" w:rsidR="00C86E56" w:rsidRDefault="00C86E5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-1145498979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sdt>
        <w:sdtPr>
          <w:id w:val="944506526"/>
          <w:docPartObj>
            <w:docPartGallery w:val="Page Numbers (Bottom of Page)"/>
            <w:docPartUnique/>
          </w:docPartObj>
        </w:sdtPr>
        <w:sdtEndPr>
          <w:rPr>
            <w:noProof/>
            <w:sz w:val="18"/>
            <w:szCs w:val="18"/>
          </w:rPr>
        </w:sdtEndPr>
        <w:sdtContent>
          <w:p w14:paraId="153CC9A2" w14:textId="1696FA2C" w:rsidR="008C4CC9" w:rsidRPr="000D7271" w:rsidRDefault="008C4CC9" w:rsidP="008C4CC9">
            <w:pPr>
              <w:pStyle w:val="Footer"/>
              <w:jc w:val="right"/>
              <w:rPr>
                <w:color w:val="auto"/>
                <w:sz w:val="18"/>
                <w:szCs w:val="18"/>
              </w:rPr>
            </w:pPr>
            <w:r w:rsidRPr="000D7271">
              <w:rPr>
                <w:color w:val="auto"/>
                <w:sz w:val="18"/>
                <w:szCs w:val="18"/>
              </w:rPr>
              <w:t xml:space="preserve">Document #: </w:t>
            </w:r>
            <w:r w:rsidRPr="000D7271">
              <w:rPr>
                <w:b/>
                <w:color w:val="auto"/>
                <w:sz w:val="18"/>
                <w:szCs w:val="18"/>
              </w:rPr>
              <w:t>CrawfordSS</w:t>
            </w:r>
            <w:r>
              <w:rPr>
                <w:b/>
                <w:color w:val="auto"/>
                <w:sz w:val="18"/>
                <w:szCs w:val="18"/>
              </w:rPr>
              <w:t>BeneficialOwnershipID</w:t>
            </w:r>
            <w:r w:rsidRPr="000D7271">
              <w:rPr>
                <w:b/>
                <w:color w:val="auto"/>
                <w:sz w:val="18"/>
                <w:szCs w:val="18"/>
              </w:rPr>
              <w:t>2026</w:t>
            </w:r>
          </w:p>
          <w:p w14:paraId="581018F4" w14:textId="77777777" w:rsidR="008C4CC9" w:rsidRPr="000D7271" w:rsidRDefault="008C4CC9" w:rsidP="008C4CC9">
            <w:pPr>
              <w:pStyle w:val="SKFooter"/>
              <w:tabs>
                <w:tab w:val="right" w:pos="9356"/>
              </w:tabs>
              <w:ind w:left="0" w:right="-23"/>
              <w:jc w:val="right"/>
              <w:rPr>
                <w:rFonts w:asciiTheme="minorHAnsi" w:hAnsiTheme="minorHAnsi"/>
                <w:color w:val="auto"/>
              </w:rPr>
            </w:pPr>
            <w:r w:rsidRPr="000D7271">
              <w:rPr>
                <w:rFonts w:asciiTheme="minorHAnsi" w:hAnsiTheme="minorHAnsi"/>
                <w:color w:val="auto"/>
              </w:rPr>
              <w:tab/>
            </w:r>
            <w:r w:rsidRPr="000D7271">
              <w:rPr>
                <w:rFonts w:asciiTheme="minorHAnsi" w:hAnsiTheme="minorHAnsi"/>
                <w:color w:val="auto"/>
              </w:rPr>
              <w:tab/>
              <w:t xml:space="preserve">    Document Owner: CSSHR</w:t>
            </w:r>
          </w:p>
          <w:p w14:paraId="7C9A35F5" w14:textId="77777777" w:rsidR="008C4CC9" w:rsidRPr="000D7271" w:rsidRDefault="008C4CC9" w:rsidP="008C4CC9">
            <w:pPr>
              <w:pStyle w:val="SKFooter"/>
              <w:tabs>
                <w:tab w:val="clear" w:pos="4536"/>
                <w:tab w:val="center" w:pos="4820"/>
                <w:tab w:val="left" w:pos="6937"/>
                <w:tab w:val="right" w:pos="9356"/>
                <w:tab w:val="right" w:pos="9383"/>
              </w:tabs>
              <w:ind w:left="0" w:right="-23"/>
              <w:jc w:val="right"/>
              <w:rPr>
                <w:rFonts w:asciiTheme="minorHAnsi" w:hAnsiTheme="minorHAnsi"/>
                <w:color w:val="auto"/>
              </w:rPr>
            </w:pPr>
            <w:r w:rsidRPr="000D7271">
              <w:rPr>
                <w:rFonts w:asciiTheme="minorHAnsi" w:hAnsiTheme="minorHAnsi"/>
                <w:color w:val="auto"/>
              </w:rPr>
              <w:tab/>
            </w:r>
            <w:r w:rsidRPr="000D7271">
              <w:rPr>
                <w:rFonts w:asciiTheme="minorHAnsi" w:hAnsiTheme="minorHAnsi"/>
                <w:color w:val="auto"/>
              </w:rPr>
              <w:tab/>
            </w:r>
            <w:r w:rsidRPr="000D7271">
              <w:rPr>
                <w:rFonts w:asciiTheme="minorHAnsi" w:hAnsiTheme="minorHAnsi"/>
                <w:color w:val="auto"/>
              </w:rPr>
              <w:tab/>
              <w:t>Last Updated: 06.2026</w:t>
            </w:r>
          </w:p>
          <w:p w14:paraId="3FA4BB05" w14:textId="053DB025" w:rsidR="00E13AD4" w:rsidRPr="008C4CC9" w:rsidRDefault="008C4CC9" w:rsidP="008C4CC9">
            <w:pPr>
              <w:pStyle w:val="Footer"/>
              <w:tabs>
                <w:tab w:val="clear" w:pos="9026"/>
                <w:tab w:val="right" w:pos="10170"/>
              </w:tabs>
              <w:rPr>
                <w:rFonts w:cs="Calibri"/>
                <w:sz w:val="18"/>
                <w:szCs w:val="18"/>
              </w:rPr>
            </w:pPr>
            <w:r w:rsidRPr="000D7271">
              <w:rPr>
                <w:rFonts w:cs="Calibri"/>
                <w:sz w:val="18"/>
                <w:szCs w:val="18"/>
              </w:rPr>
              <w:tab/>
            </w:r>
            <w:r w:rsidRPr="000D7271">
              <w:rPr>
                <w:rFonts w:cs="Calibri"/>
                <w:sz w:val="18"/>
                <w:szCs w:val="18"/>
              </w:rPr>
              <w:tab/>
              <w:t xml:space="preserve"> </w:t>
            </w:r>
            <w:r w:rsidRPr="000D7271">
              <w:rPr>
                <w:rFonts w:cs="Calibri"/>
                <w:color w:val="7F7F7F" w:themeColor="background1" w:themeShade="7F"/>
                <w:spacing w:val="60"/>
                <w:sz w:val="18"/>
                <w:szCs w:val="18"/>
              </w:rPr>
              <w:t>Page</w:t>
            </w:r>
            <w:r w:rsidRPr="000D7271">
              <w:rPr>
                <w:rFonts w:cs="Calibri"/>
                <w:sz w:val="18"/>
                <w:szCs w:val="18"/>
              </w:rPr>
              <w:t xml:space="preserve"> | </w:t>
            </w:r>
            <w:r w:rsidRPr="000D7271">
              <w:rPr>
                <w:rFonts w:cs="Calibri"/>
                <w:sz w:val="18"/>
                <w:szCs w:val="18"/>
              </w:rPr>
              <w:fldChar w:fldCharType="begin"/>
            </w:r>
            <w:r w:rsidRPr="000D7271">
              <w:rPr>
                <w:rFonts w:cs="Calibri"/>
                <w:sz w:val="18"/>
                <w:szCs w:val="18"/>
              </w:rPr>
              <w:instrText xml:space="preserve"> PAGE   \* MERGEFORMAT </w:instrText>
            </w:r>
            <w:r w:rsidRPr="000D7271">
              <w:rPr>
                <w:rFonts w:cs="Calibri"/>
                <w:sz w:val="18"/>
                <w:szCs w:val="18"/>
              </w:rPr>
              <w:fldChar w:fldCharType="separate"/>
            </w:r>
            <w:r>
              <w:rPr>
                <w:rFonts w:cs="Calibri"/>
                <w:sz w:val="18"/>
                <w:szCs w:val="18"/>
              </w:rPr>
              <w:t>1</w:t>
            </w:r>
            <w:r w:rsidRPr="000D7271">
              <w:rPr>
                <w:rFonts w:cs="Calibri"/>
                <w:b/>
                <w:bCs/>
                <w:noProof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1979064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0EE1FB6C" w14:textId="63A82FCA" w:rsidR="008C4CC9" w:rsidRPr="000D7271" w:rsidRDefault="008C4CC9" w:rsidP="008C4CC9">
        <w:pPr>
          <w:pStyle w:val="Footer"/>
          <w:jc w:val="right"/>
          <w:rPr>
            <w:color w:val="auto"/>
            <w:sz w:val="18"/>
            <w:szCs w:val="18"/>
          </w:rPr>
        </w:pPr>
        <w:r w:rsidRPr="000D7271">
          <w:rPr>
            <w:color w:val="auto"/>
            <w:sz w:val="18"/>
            <w:szCs w:val="18"/>
          </w:rPr>
          <w:t xml:space="preserve">Document #: </w:t>
        </w:r>
        <w:r w:rsidRPr="000D7271">
          <w:rPr>
            <w:b/>
            <w:color w:val="auto"/>
            <w:sz w:val="18"/>
            <w:szCs w:val="18"/>
          </w:rPr>
          <w:t>CrawfordSS</w:t>
        </w:r>
        <w:r>
          <w:rPr>
            <w:b/>
            <w:color w:val="auto"/>
            <w:sz w:val="18"/>
            <w:szCs w:val="18"/>
          </w:rPr>
          <w:t>BeneficialOwnershipID</w:t>
        </w:r>
        <w:r w:rsidRPr="000D7271">
          <w:rPr>
            <w:b/>
            <w:color w:val="auto"/>
            <w:sz w:val="18"/>
            <w:szCs w:val="18"/>
          </w:rPr>
          <w:t>2026</w:t>
        </w:r>
      </w:p>
      <w:p w14:paraId="0E771ED3" w14:textId="77777777" w:rsidR="008C4CC9" w:rsidRPr="000D7271" w:rsidRDefault="008C4CC9" w:rsidP="008C4CC9">
        <w:pPr>
          <w:pStyle w:val="SKFooter"/>
          <w:tabs>
            <w:tab w:val="right" w:pos="9356"/>
          </w:tabs>
          <w:ind w:left="0" w:right="-23"/>
          <w:jc w:val="right"/>
          <w:rPr>
            <w:rFonts w:asciiTheme="minorHAnsi" w:hAnsiTheme="minorHAnsi"/>
            <w:color w:val="auto"/>
          </w:rPr>
        </w:pP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  <w:t xml:space="preserve">    Document Owner: CSSHR</w:t>
        </w:r>
      </w:p>
      <w:p w14:paraId="0AE64E29" w14:textId="77777777" w:rsidR="008C4CC9" w:rsidRPr="000D7271" w:rsidRDefault="008C4CC9" w:rsidP="008C4CC9">
        <w:pPr>
          <w:pStyle w:val="SKFooter"/>
          <w:tabs>
            <w:tab w:val="clear" w:pos="4536"/>
            <w:tab w:val="center" w:pos="4820"/>
            <w:tab w:val="left" w:pos="6937"/>
            <w:tab w:val="right" w:pos="9356"/>
            <w:tab w:val="right" w:pos="9383"/>
          </w:tabs>
          <w:ind w:left="0" w:right="-23"/>
          <w:jc w:val="right"/>
          <w:rPr>
            <w:rFonts w:asciiTheme="minorHAnsi" w:hAnsiTheme="minorHAnsi"/>
            <w:color w:val="auto"/>
          </w:rPr>
        </w:pP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  <w:t>Last Updated: 06.2026</w:t>
        </w:r>
      </w:p>
      <w:p w14:paraId="221FED66" w14:textId="5BD49946" w:rsidR="00E13AD4" w:rsidRPr="008C4CC9" w:rsidRDefault="008C4CC9" w:rsidP="008C4CC9">
        <w:pPr>
          <w:pStyle w:val="Footer"/>
          <w:tabs>
            <w:tab w:val="clear" w:pos="9026"/>
            <w:tab w:val="right" w:pos="10170"/>
          </w:tabs>
          <w:rPr>
            <w:rFonts w:cs="Calibri"/>
            <w:sz w:val="18"/>
            <w:szCs w:val="18"/>
          </w:rPr>
        </w:pPr>
        <w:r w:rsidRPr="000D7271">
          <w:rPr>
            <w:rFonts w:cs="Calibri"/>
            <w:sz w:val="18"/>
            <w:szCs w:val="18"/>
          </w:rPr>
          <w:tab/>
        </w:r>
        <w:r w:rsidRPr="000D7271">
          <w:rPr>
            <w:rFonts w:cs="Calibri"/>
            <w:sz w:val="18"/>
            <w:szCs w:val="18"/>
          </w:rPr>
          <w:tab/>
          <w:t xml:space="preserve"> </w:t>
        </w:r>
        <w:r w:rsidRPr="000D7271">
          <w:rPr>
            <w:rFonts w:cs="Calibri"/>
            <w:color w:val="7F7F7F" w:themeColor="background1" w:themeShade="7F"/>
            <w:spacing w:val="60"/>
            <w:sz w:val="18"/>
            <w:szCs w:val="18"/>
          </w:rPr>
          <w:t>Page</w:t>
        </w:r>
        <w:r w:rsidRPr="000D7271">
          <w:rPr>
            <w:rFonts w:cs="Calibri"/>
            <w:sz w:val="18"/>
            <w:szCs w:val="18"/>
          </w:rPr>
          <w:t xml:space="preserve"> | </w:t>
        </w:r>
        <w:r w:rsidRPr="000D7271">
          <w:rPr>
            <w:rFonts w:cs="Calibri"/>
            <w:sz w:val="18"/>
            <w:szCs w:val="18"/>
          </w:rPr>
          <w:fldChar w:fldCharType="begin"/>
        </w:r>
        <w:r w:rsidRPr="000D7271">
          <w:rPr>
            <w:rFonts w:cs="Calibri"/>
            <w:sz w:val="18"/>
            <w:szCs w:val="18"/>
          </w:rPr>
          <w:instrText xml:space="preserve"> PAGE   \* MERGEFORMAT </w:instrText>
        </w:r>
        <w:r w:rsidRPr="000D7271">
          <w:rPr>
            <w:rFonts w:cs="Calibri"/>
            <w:sz w:val="18"/>
            <w:szCs w:val="18"/>
          </w:rPr>
          <w:fldChar w:fldCharType="separate"/>
        </w:r>
        <w:r>
          <w:rPr>
            <w:rFonts w:cs="Calibri"/>
            <w:sz w:val="18"/>
            <w:szCs w:val="18"/>
          </w:rPr>
          <w:t>1</w:t>
        </w:r>
        <w:r w:rsidRPr="000D7271">
          <w:rPr>
            <w:rFonts w:cs="Calibri"/>
            <w:b/>
            <w:bCs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7FF24" w14:textId="77777777" w:rsidR="00C86E56" w:rsidRDefault="00C86E56" w:rsidP="00EA7516">
      <w:r>
        <w:separator/>
      </w:r>
    </w:p>
  </w:footnote>
  <w:footnote w:type="continuationSeparator" w:id="0">
    <w:p w14:paraId="4365592F" w14:textId="77777777" w:rsidR="00C86E56" w:rsidRDefault="00C86E56" w:rsidP="00EA7516">
      <w:r>
        <w:continuationSeparator/>
      </w:r>
    </w:p>
  </w:footnote>
  <w:footnote w:type="continuationNotice" w:id="1">
    <w:p w14:paraId="08E89EED" w14:textId="77777777" w:rsidR="00C86E56" w:rsidRDefault="00C86E5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2F5E" w14:textId="72C05453" w:rsidR="00E13AD4" w:rsidRDefault="00A066DF">
    <w:pPr>
      <w:pStyle w:val="Header"/>
    </w:pPr>
    <w:r>
      <w:rPr>
        <w:rFonts w:asciiTheme="majorHAnsi" w:hAnsiTheme="majorHAnsi" w:cstheme="majorHAnsi"/>
        <w:noProof/>
        <w:sz w:val="16"/>
        <w:szCs w:val="16"/>
      </w:rPr>
      <w:drawing>
        <wp:inline distT="0" distB="0" distL="0" distR="0" wp14:anchorId="576FE119" wp14:editId="7A1B5A1D">
          <wp:extent cx="1452703" cy="638175"/>
          <wp:effectExtent l="0" t="0" r="0" b="0"/>
          <wp:docPr id="129492263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061394" name="Picture 3090613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376" cy="642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92D2BB" w14:textId="77777777" w:rsidR="0068177D" w:rsidRDefault="006817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AF8E" w14:textId="02A32C26" w:rsidR="00E13AD4" w:rsidRPr="00EC37BB" w:rsidRDefault="00A066DF">
    <w:pPr>
      <w:pStyle w:val="Header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z w:val="16"/>
        <w:szCs w:val="16"/>
      </w:rPr>
      <w:drawing>
        <wp:inline distT="0" distB="0" distL="0" distR="0" wp14:anchorId="48E16D1E" wp14:editId="0B240467">
          <wp:extent cx="1452703" cy="638175"/>
          <wp:effectExtent l="0" t="0" r="0" b="0"/>
          <wp:docPr id="30906139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061394" name="Picture 3090613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376" cy="642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13AD4">
      <w:rPr>
        <w:rFonts w:asciiTheme="majorHAnsi" w:hAnsiTheme="majorHAnsi" w:cstheme="majorHAnsi"/>
        <w:sz w:val="16"/>
        <w:szCs w:val="16"/>
      </w:rPr>
      <w:tab/>
      <w:t xml:space="preserve">                            </w:t>
    </w:r>
  </w:p>
  <w:p w14:paraId="1242EB5E" w14:textId="77777777" w:rsidR="00E13AD4" w:rsidRDefault="00E13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A2F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D006FE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00F6662"/>
    <w:multiLevelType w:val="hybridMultilevel"/>
    <w:tmpl w:val="EFD20602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35157C"/>
    <w:multiLevelType w:val="hybridMultilevel"/>
    <w:tmpl w:val="EEEA3D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7D2F98"/>
    <w:multiLevelType w:val="hybridMultilevel"/>
    <w:tmpl w:val="3384C18A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447D"/>
    <w:multiLevelType w:val="hybridMultilevel"/>
    <w:tmpl w:val="6596CC24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A630BD"/>
    <w:multiLevelType w:val="hybridMultilevel"/>
    <w:tmpl w:val="DFF44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71C58"/>
    <w:multiLevelType w:val="hybridMultilevel"/>
    <w:tmpl w:val="36F0E416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53276"/>
    <w:multiLevelType w:val="hybridMultilevel"/>
    <w:tmpl w:val="E3D62848"/>
    <w:lvl w:ilvl="0" w:tplc="E35278F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E1E7C"/>
    <w:multiLevelType w:val="hybridMultilevel"/>
    <w:tmpl w:val="666A6C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767E0"/>
    <w:multiLevelType w:val="hybridMultilevel"/>
    <w:tmpl w:val="83689E80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D2F0C"/>
    <w:multiLevelType w:val="hybridMultilevel"/>
    <w:tmpl w:val="1C5A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9316E8"/>
    <w:multiLevelType w:val="hybridMultilevel"/>
    <w:tmpl w:val="26C001CC"/>
    <w:lvl w:ilvl="0" w:tplc="461C2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F4A8A"/>
    <w:multiLevelType w:val="hybridMultilevel"/>
    <w:tmpl w:val="BF9658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070E3A"/>
    <w:multiLevelType w:val="hybridMultilevel"/>
    <w:tmpl w:val="26C001CC"/>
    <w:lvl w:ilvl="0" w:tplc="461C2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6033A"/>
    <w:multiLevelType w:val="hybridMultilevel"/>
    <w:tmpl w:val="CF9652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B00D0"/>
    <w:multiLevelType w:val="hybridMultilevel"/>
    <w:tmpl w:val="CEC27810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FD3DCD"/>
    <w:multiLevelType w:val="hybridMultilevel"/>
    <w:tmpl w:val="1E866E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01931"/>
    <w:multiLevelType w:val="hybridMultilevel"/>
    <w:tmpl w:val="B260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F4697"/>
    <w:multiLevelType w:val="hybridMultilevel"/>
    <w:tmpl w:val="80A0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23341"/>
    <w:multiLevelType w:val="hybridMultilevel"/>
    <w:tmpl w:val="427AAA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13B97"/>
    <w:multiLevelType w:val="hybridMultilevel"/>
    <w:tmpl w:val="2460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84646"/>
    <w:multiLevelType w:val="hybridMultilevel"/>
    <w:tmpl w:val="427AAA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D069F"/>
    <w:multiLevelType w:val="hybridMultilevel"/>
    <w:tmpl w:val="76CE24C0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61565F"/>
    <w:multiLevelType w:val="hybridMultilevel"/>
    <w:tmpl w:val="FBA0E528"/>
    <w:lvl w:ilvl="0" w:tplc="BDFA9C56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706D67"/>
    <w:multiLevelType w:val="hybridMultilevel"/>
    <w:tmpl w:val="9DB0CF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4E5904"/>
    <w:multiLevelType w:val="hybridMultilevel"/>
    <w:tmpl w:val="2C5AD44C"/>
    <w:lvl w:ilvl="0" w:tplc="03A081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5734AE"/>
    <w:multiLevelType w:val="hybridMultilevel"/>
    <w:tmpl w:val="49FC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E0259"/>
    <w:multiLevelType w:val="hybridMultilevel"/>
    <w:tmpl w:val="4346349C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84075"/>
    <w:multiLevelType w:val="hybridMultilevel"/>
    <w:tmpl w:val="0036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290C35"/>
    <w:multiLevelType w:val="hybridMultilevel"/>
    <w:tmpl w:val="DA603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780549"/>
    <w:multiLevelType w:val="hybridMultilevel"/>
    <w:tmpl w:val="ECCCCD6A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870A92"/>
    <w:multiLevelType w:val="hybridMultilevel"/>
    <w:tmpl w:val="6144CEB4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E443A4"/>
    <w:multiLevelType w:val="hybridMultilevel"/>
    <w:tmpl w:val="743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1245B6"/>
    <w:multiLevelType w:val="hybridMultilevel"/>
    <w:tmpl w:val="4FF24B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0835BD"/>
    <w:multiLevelType w:val="hybridMultilevel"/>
    <w:tmpl w:val="AD06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38006C"/>
    <w:multiLevelType w:val="hybridMultilevel"/>
    <w:tmpl w:val="427AAA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801FB0"/>
    <w:multiLevelType w:val="hybridMultilevel"/>
    <w:tmpl w:val="738C27F4"/>
    <w:lvl w:ilvl="0" w:tplc="C8A62D0E">
      <w:start w:val="1"/>
      <w:numFmt w:val="bullet"/>
      <w:lvlText w:val=""/>
      <w:lvlJc w:val="left"/>
      <w:pPr>
        <w:ind w:left="773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8210D6"/>
    <w:multiLevelType w:val="hybridMultilevel"/>
    <w:tmpl w:val="47E6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B583B"/>
    <w:multiLevelType w:val="hybridMultilevel"/>
    <w:tmpl w:val="2B3042F6"/>
    <w:lvl w:ilvl="0" w:tplc="A3C41B0E">
      <w:start w:val="1"/>
      <w:numFmt w:val="bullet"/>
      <w:lvlText w:val="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F21AC2"/>
    <w:multiLevelType w:val="hybridMultilevel"/>
    <w:tmpl w:val="8BE2EC18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7325EE"/>
    <w:multiLevelType w:val="hybridMultilevel"/>
    <w:tmpl w:val="91A638E6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966C50"/>
    <w:multiLevelType w:val="hybridMultilevel"/>
    <w:tmpl w:val="2E14113E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11223">
    <w:abstractNumId w:val="35"/>
  </w:num>
  <w:num w:numId="2" w16cid:durableId="1507939806">
    <w:abstractNumId w:val="11"/>
  </w:num>
  <w:num w:numId="3" w16cid:durableId="1211962459">
    <w:abstractNumId w:val="30"/>
  </w:num>
  <w:num w:numId="4" w16cid:durableId="1246650039">
    <w:abstractNumId w:val="33"/>
  </w:num>
  <w:num w:numId="5" w16cid:durableId="643237140">
    <w:abstractNumId w:val="18"/>
  </w:num>
  <w:num w:numId="6" w16cid:durableId="1903177236">
    <w:abstractNumId w:val="21"/>
  </w:num>
  <w:num w:numId="7" w16cid:durableId="1090084104">
    <w:abstractNumId w:val="27"/>
  </w:num>
  <w:num w:numId="8" w16cid:durableId="593635196">
    <w:abstractNumId w:val="38"/>
  </w:num>
  <w:num w:numId="9" w16cid:durableId="676735656">
    <w:abstractNumId w:val="19"/>
  </w:num>
  <w:num w:numId="10" w16cid:durableId="1768190509">
    <w:abstractNumId w:val="29"/>
  </w:num>
  <w:num w:numId="11" w16cid:durableId="118229887">
    <w:abstractNumId w:val="2"/>
  </w:num>
  <w:num w:numId="12" w16cid:durableId="770978494">
    <w:abstractNumId w:val="23"/>
  </w:num>
  <w:num w:numId="13" w16cid:durableId="851577405">
    <w:abstractNumId w:val="32"/>
  </w:num>
  <w:num w:numId="14" w16cid:durableId="1618485919">
    <w:abstractNumId w:val="31"/>
  </w:num>
  <w:num w:numId="15" w16cid:durableId="38215092">
    <w:abstractNumId w:val="1"/>
  </w:num>
  <w:num w:numId="16" w16cid:durableId="1789617657">
    <w:abstractNumId w:val="0"/>
  </w:num>
  <w:num w:numId="17" w16cid:durableId="411661328">
    <w:abstractNumId w:val="36"/>
  </w:num>
  <w:num w:numId="18" w16cid:durableId="122306686">
    <w:abstractNumId w:val="20"/>
  </w:num>
  <w:num w:numId="19" w16cid:durableId="1328437999">
    <w:abstractNumId w:val="22"/>
  </w:num>
  <w:num w:numId="20" w16cid:durableId="1319115691">
    <w:abstractNumId w:val="8"/>
  </w:num>
  <w:num w:numId="21" w16cid:durableId="17063240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58041808">
    <w:abstractNumId w:val="12"/>
  </w:num>
  <w:num w:numId="23" w16cid:durableId="994457279">
    <w:abstractNumId w:val="28"/>
  </w:num>
  <w:num w:numId="24" w16cid:durableId="1230921561">
    <w:abstractNumId w:val="14"/>
  </w:num>
  <w:num w:numId="25" w16cid:durableId="1648977813">
    <w:abstractNumId w:val="9"/>
  </w:num>
  <w:num w:numId="26" w16cid:durableId="1197891554">
    <w:abstractNumId w:val="42"/>
  </w:num>
  <w:num w:numId="27" w16cid:durableId="1621915166">
    <w:abstractNumId w:val="39"/>
  </w:num>
  <w:num w:numId="28" w16cid:durableId="501551403">
    <w:abstractNumId w:val="7"/>
  </w:num>
  <w:num w:numId="29" w16cid:durableId="640307748">
    <w:abstractNumId w:val="40"/>
  </w:num>
  <w:num w:numId="30" w16cid:durableId="767165691">
    <w:abstractNumId w:val="4"/>
  </w:num>
  <w:num w:numId="31" w16cid:durableId="920795416">
    <w:abstractNumId w:val="37"/>
  </w:num>
  <w:num w:numId="32" w16cid:durableId="1683505419">
    <w:abstractNumId w:val="16"/>
  </w:num>
  <w:num w:numId="33" w16cid:durableId="1517303027">
    <w:abstractNumId w:val="10"/>
  </w:num>
  <w:num w:numId="34" w16cid:durableId="1372655181">
    <w:abstractNumId w:val="41"/>
  </w:num>
  <w:num w:numId="35" w16cid:durableId="2071343023">
    <w:abstractNumId w:val="24"/>
  </w:num>
  <w:num w:numId="36" w16cid:durableId="1059934579">
    <w:abstractNumId w:val="3"/>
  </w:num>
  <w:num w:numId="37" w16cid:durableId="112359977">
    <w:abstractNumId w:val="6"/>
  </w:num>
  <w:num w:numId="38" w16cid:durableId="1766681749">
    <w:abstractNumId w:val="25"/>
  </w:num>
  <w:num w:numId="39" w16cid:durableId="1171725994">
    <w:abstractNumId w:val="34"/>
  </w:num>
  <w:num w:numId="40" w16cid:durableId="611742709">
    <w:abstractNumId w:val="15"/>
  </w:num>
  <w:num w:numId="41" w16cid:durableId="482355756">
    <w:abstractNumId w:val="13"/>
  </w:num>
  <w:num w:numId="42" w16cid:durableId="1997488807">
    <w:abstractNumId w:val="17"/>
  </w:num>
  <w:num w:numId="43" w16cid:durableId="1321039632">
    <w:abstractNumId w:val="26"/>
  </w:num>
  <w:num w:numId="44" w16cid:durableId="566035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BB"/>
    <w:rsid w:val="0000058B"/>
    <w:rsid w:val="00006094"/>
    <w:rsid w:val="00016AD3"/>
    <w:rsid w:val="000203DE"/>
    <w:rsid w:val="00021798"/>
    <w:rsid w:val="00022028"/>
    <w:rsid w:val="00030634"/>
    <w:rsid w:val="00032EBA"/>
    <w:rsid w:val="00044974"/>
    <w:rsid w:val="00047C81"/>
    <w:rsid w:val="00055E7E"/>
    <w:rsid w:val="00056B1D"/>
    <w:rsid w:val="0006136D"/>
    <w:rsid w:val="000640BB"/>
    <w:rsid w:val="00067937"/>
    <w:rsid w:val="0007168A"/>
    <w:rsid w:val="00074C93"/>
    <w:rsid w:val="0007570A"/>
    <w:rsid w:val="0007571B"/>
    <w:rsid w:val="00082A6D"/>
    <w:rsid w:val="00092089"/>
    <w:rsid w:val="000934B8"/>
    <w:rsid w:val="00094522"/>
    <w:rsid w:val="000A0C55"/>
    <w:rsid w:val="000A6ABC"/>
    <w:rsid w:val="000A77EF"/>
    <w:rsid w:val="000B1FB5"/>
    <w:rsid w:val="000B30FB"/>
    <w:rsid w:val="000B38BA"/>
    <w:rsid w:val="000B3C34"/>
    <w:rsid w:val="000B4E5F"/>
    <w:rsid w:val="000C03A4"/>
    <w:rsid w:val="000C096D"/>
    <w:rsid w:val="000C4AB2"/>
    <w:rsid w:val="000C664A"/>
    <w:rsid w:val="000D6ACA"/>
    <w:rsid w:val="000D7575"/>
    <w:rsid w:val="000D7CDB"/>
    <w:rsid w:val="000E52DF"/>
    <w:rsid w:val="000F59BF"/>
    <w:rsid w:val="000F6A1D"/>
    <w:rsid w:val="0010076E"/>
    <w:rsid w:val="00102372"/>
    <w:rsid w:val="0010348B"/>
    <w:rsid w:val="00103A64"/>
    <w:rsid w:val="00104078"/>
    <w:rsid w:val="001062E4"/>
    <w:rsid w:val="00106FAA"/>
    <w:rsid w:val="0010767E"/>
    <w:rsid w:val="0010796C"/>
    <w:rsid w:val="00110183"/>
    <w:rsid w:val="0011687E"/>
    <w:rsid w:val="00116B55"/>
    <w:rsid w:val="00122A77"/>
    <w:rsid w:val="001232C8"/>
    <w:rsid w:val="00123C6D"/>
    <w:rsid w:val="00125CCC"/>
    <w:rsid w:val="00127DDC"/>
    <w:rsid w:val="00130C50"/>
    <w:rsid w:val="00130D76"/>
    <w:rsid w:val="00133ABD"/>
    <w:rsid w:val="00143E42"/>
    <w:rsid w:val="0015067D"/>
    <w:rsid w:val="00153238"/>
    <w:rsid w:val="00153445"/>
    <w:rsid w:val="00153DED"/>
    <w:rsid w:val="00155694"/>
    <w:rsid w:val="00156C19"/>
    <w:rsid w:val="001615BB"/>
    <w:rsid w:val="00163AF3"/>
    <w:rsid w:val="00164756"/>
    <w:rsid w:val="00166E62"/>
    <w:rsid w:val="00167558"/>
    <w:rsid w:val="0017275E"/>
    <w:rsid w:val="00173EED"/>
    <w:rsid w:val="00176DD3"/>
    <w:rsid w:val="00192ECD"/>
    <w:rsid w:val="0019372B"/>
    <w:rsid w:val="001A3F0B"/>
    <w:rsid w:val="001A5ED3"/>
    <w:rsid w:val="001A618E"/>
    <w:rsid w:val="001B272A"/>
    <w:rsid w:val="001B765F"/>
    <w:rsid w:val="001C0EED"/>
    <w:rsid w:val="001C7225"/>
    <w:rsid w:val="001C7BB6"/>
    <w:rsid w:val="001D2520"/>
    <w:rsid w:val="001D4E65"/>
    <w:rsid w:val="001E16CA"/>
    <w:rsid w:val="001E6F85"/>
    <w:rsid w:val="001F2190"/>
    <w:rsid w:val="001F33A6"/>
    <w:rsid w:val="001F5B17"/>
    <w:rsid w:val="00202ECE"/>
    <w:rsid w:val="00211589"/>
    <w:rsid w:val="002232E2"/>
    <w:rsid w:val="00234D21"/>
    <w:rsid w:val="00237222"/>
    <w:rsid w:val="00237CC7"/>
    <w:rsid w:val="002423AD"/>
    <w:rsid w:val="00242F1F"/>
    <w:rsid w:val="00243A0A"/>
    <w:rsid w:val="00250C6A"/>
    <w:rsid w:val="00252D91"/>
    <w:rsid w:val="00254CB0"/>
    <w:rsid w:val="00257A4C"/>
    <w:rsid w:val="002627E3"/>
    <w:rsid w:val="0026447E"/>
    <w:rsid w:val="002644C2"/>
    <w:rsid w:val="00270BB8"/>
    <w:rsid w:val="00270F94"/>
    <w:rsid w:val="00272831"/>
    <w:rsid w:val="0028182B"/>
    <w:rsid w:val="0028344E"/>
    <w:rsid w:val="002860AC"/>
    <w:rsid w:val="0029531E"/>
    <w:rsid w:val="00297689"/>
    <w:rsid w:val="002A2922"/>
    <w:rsid w:val="002A6529"/>
    <w:rsid w:val="002B0EE6"/>
    <w:rsid w:val="002B7160"/>
    <w:rsid w:val="002C1120"/>
    <w:rsid w:val="002C2461"/>
    <w:rsid w:val="002D6586"/>
    <w:rsid w:val="002D746E"/>
    <w:rsid w:val="002E7014"/>
    <w:rsid w:val="002E7B8B"/>
    <w:rsid w:val="00300AC2"/>
    <w:rsid w:val="003020BF"/>
    <w:rsid w:val="003039B1"/>
    <w:rsid w:val="003043EB"/>
    <w:rsid w:val="0030476B"/>
    <w:rsid w:val="00310DD9"/>
    <w:rsid w:val="003125A1"/>
    <w:rsid w:val="00314AB7"/>
    <w:rsid w:val="00317191"/>
    <w:rsid w:val="00320B30"/>
    <w:rsid w:val="00325EE9"/>
    <w:rsid w:val="0033437A"/>
    <w:rsid w:val="003407B0"/>
    <w:rsid w:val="00347D0B"/>
    <w:rsid w:val="00350D9A"/>
    <w:rsid w:val="00354DA3"/>
    <w:rsid w:val="003552C8"/>
    <w:rsid w:val="0035778A"/>
    <w:rsid w:val="0036121D"/>
    <w:rsid w:val="00362008"/>
    <w:rsid w:val="00363BF5"/>
    <w:rsid w:val="00370056"/>
    <w:rsid w:val="00371067"/>
    <w:rsid w:val="00373AE1"/>
    <w:rsid w:val="00384F5F"/>
    <w:rsid w:val="003A3D1E"/>
    <w:rsid w:val="003B4002"/>
    <w:rsid w:val="003B56F8"/>
    <w:rsid w:val="003B58B3"/>
    <w:rsid w:val="003B600F"/>
    <w:rsid w:val="003C5648"/>
    <w:rsid w:val="003D1CD0"/>
    <w:rsid w:val="003E261B"/>
    <w:rsid w:val="003E2AB7"/>
    <w:rsid w:val="003E35DA"/>
    <w:rsid w:val="003E56AE"/>
    <w:rsid w:val="003F1286"/>
    <w:rsid w:val="003F6EB6"/>
    <w:rsid w:val="003F7CE2"/>
    <w:rsid w:val="00414616"/>
    <w:rsid w:val="00422061"/>
    <w:rsid w:val="00426171"/>
    <w:rsid w:val="00427A62"/>
    <w:rsid w:val="0043632A"/>
    <w:rsid w:val="00443E7F"/>
    <w:rsid w:val="00444FCB"/>
    <w:rsid w:val="00450BB6"/>
    <w:rsid w:val="004524DC"/>
    <w:rsid w:val="00452A9E"/>
    <w:rsid w:val="00455D7C"/>
    <w:rsid w:val="00456462"/>
    <w:rsid w:val="00456CF8"/>
    <w:rsid w:val="00457837"/>
    <w:rsid w:val="00460321"/>
    <w:rsid w:val="00462DB6"/>
    <w:rsid w:val="00485A85"/>
    <w:rsid w:val="004918A6"/>
    <w:rsid w:val="00495189"/>
    <w:rsid w:val="0049531F"/>
    <w:rsid w:val="004A145C"/>
    <w:rsid w:val="004A30FE"/>
    <w:rsid w:val="004A569C"/>
    <w:rsid w:val="004A58D2"/>
    <w:rsid w:val="004A6939"/>
    <w:rsid w:val="004A7720"/>
    <w:rsid w:val="004B1306"/>
    <w:rsid w:val="004B4429"/>
    <w:rsid w:val="004B6355"/>
    <w:rsid w:val="004C172D"/>
    <w:rsid w:val="004C2C02"/>
    <w:rsid w:val="004D09E9"/>
    <w:rsid w:val="004D1C5D"/>
    <w:rsid w:val="004E1E4D"/>
    <w:rsid w:val="004F2F18"/>
    <w:rsid w:val="0050069F"/>
    <w:rsid w:val="0050240F"/>
    <w:rsid w:val="00510F45"/>
    <w:rsid w:val="0051136C"/>
    <w:rsid w:val="00516977"/>
    <w:rsid w:val="00522964"/>
    <w:rsid w:val="0052426A"/>
    <w:rsid w:val="00526C2C"/>
    <w:rsid w:val="00532D00"/>
    <w:rsid w:val="0053523F"/>
    <w:rsid w:val="005378E9"/>
    <w:rsid w:val="005409AC"/>
    <w:rsid w:val="00551F33"/>
    <w:rsid w:val="00553538"/>
    <w:rsid w:val="00554AB1"/>
    <w:rsid w:val="00555097"/>
    <w:rsid w:val="00557B53"/>
    <w:rsid w:val="0056060B"/>
    <w:rsid w:val="00562494"/>
    <w:rsid w:val="00567A3D"/>
    <w:rsid w:val="005703A3"/>
    <w:rsid w:val="00571D28"/>
    <w:rsid w:val="00572C85"/>
    <w:rsid w:val="00573167"/>
    <w:rsid w:val="00575076"/>
    <w:rsid w:val="005813B8"/>
    <w:rsid w:val="00581A78"/>
    <w:rsid w:val="005869C1"/>
    <w:rsid w:val="005927CC"/>
    <w:rsid w:val="0059793C"/>
    <w:rsid w:val="005A048B"/>
    <w:rsid w:val="005A27D1"/>
    <w:rsid w:val="005B16BB"/>
    <w:rsid w:val="005B3EEF"/>
    <w:rsid w:val="005C1C2C"/>
    <w:rsid w:val="005C3625"/>
    <w:rsid w:val="005C3941"/>
    <w:rsid w:val="005C7B80"/>
    <w:rsid w:val="005E0CC4"/>
    <w:rsid w:val="005E2AAD"/>
    <w:rsid w:val="005E2B8E"/>
    <w:rsid w:val="005E3F00"/>
    <w:rsid w:val="005E6544"/>
    <w:rsid w:val="005E7700"/>
    <w:rsid w:val="00603BF5"/>
    <w:rsid w:val="0060505E"/>
    <w:rsid w:val="00610BE8"/>
    <w:rsid w:val="00612BE8"/>
    <w:rsid w:val="0061776D"/>
    <w:rsid w:val="00620425"/>
    <w:rsid w:val="006214CD"/>
    <w:rsid w:val="0062517C"/>
    <w:rsid w:val="006273E3"/>
    <w:rsid w:val="00627E0C"/>
    <w:rsid w:val="0063233B"/>
    <w:rsid w:val="00632D00"/>
    <w:rsid w:val="00635DB1"/>
    <w:rsid w:val="00640F14"/>
    <w:rsid w:val="006447B0"/>
    <w:rsid w:val="00652945"/>
    <w:rsid w:val="006543AD"/>
    <w:rsid w:val="0065671D"/>
    <w:rsid w:val="00657819"/>
    <w:rsid w:val="00660A0A"/>
    <w:rsid w:val="00663EB3"/>
    <w:rsid w:val="006730C4"/>
    <w:rsid w:val="0068177D"/>
    <w:rsid w:val="006867C1"/>
    <w:rsid w:val="00697972"/>
    <w:rsid w:val="006A0E40"/>
    <w:rsid w:val="006A1E51"/>
    <w:rsid w:val="006A3FE7"/>
    <w:rsid w:val="006A624E"/>
    <w:rsid w:val="006B3969"/>
    <w:rsid w:val="006B6113"/>
    <w:rsid w:val="006C1F26"/>
    <w:rsid w:val="006C3CBE"/>
    <w:rsid w:val="006C5197"/>
    <w:rsid w:val="006C6EB6"/>
    <w:rsid w:val="006C7364"/>
    <w:rsid w:val="006D4377"/>
    <w:rsid w:val="006D6A92"/>
    <w:rsid w:val="006E4897"/>
    <w:rsid w:val="006E640B"/>
    <w:rsid w:val="006E6FA2"/>
    <w:rsid w:val="006F3109"/>
    <w:rsid w:val="006F3820"/>
    <w:rsid w:val="006F481F"/>
    <w:rsid w:val="00707B72"/>
    <w:rsid w:val="00710860"/>
    <w:rsid w:val="00713BAE"/>
    <w:rsid w:val="00717A45"/>
    <w:rsid w:val="00717D77"/>
    <w:rsid w:val="007218B2"/>
    <w:rsid w:val="00723C2B"/>
    <w:rsid w:val="00726AF8"/>
    <w:rsid w:val="00727C7C"/>
    <w:rsid w:val="00731B37"/>
    <w:rsid w:val="007327BA"/>
    <w:rsid w:val="0073473A"/>
    <w:rsid w:val="00741413"/>
    <w:rsid w:val="00746535"/>
    <w:rsid w:val="0074654D"/>
    <w:rsid w:val="00750F77"/>
    <w:rsid w:val="00755AF9"/>
    <w:rsid w:val="007628D7"/>
    <w:rsid w:val="00772467"/>
    <w:rsid w:val="007733B1"/>
    <w:rsid w:val="00775075"/>
    <w:rsid w:val="00775EF2"/>
    <w:rsid w:val="00776B2E"/>
    <w:rsid w:val="007770D1"/>
    <w:rsid w:val="00777EFF"/>
    <w:rsid w:val="007808C2"/>
    <w:rsid w:val="00782598"/>
    <w:rsid w:val="00784551"/>
    <w:rsid w:val="00792D9A"/>
    <w:rsid w:val="007A6E29"/>
    <w:rsid w:val="007B0F3C"/>
    <w:rsid w:val="007C49EE"/>
    <w:rsid w:val="007D12CE"/>
    <w:rsid w:val="007D3A65"/>
    <w:rsid w:val="007D4B1C"/>
    <w:rsid w:val="007D7966"/>
    <w:rsid w:val="007F048C"/>
    <w:rsid w:val="007F07DE"/>
    <w:rsid w:val="007F292C"/>
    <w:rsid w:val="008045BA"/>
    <w:rsid w:val="008154B6"/>
    <w:rsid w:val="00825398"/>
    <w:rsid w:val="008257A0"/>
    <w:rsid w:val="008327FA"/>
    <w:rsid w:val="00836CFB"/>
    <w:rsid w:val="00842798"/>
    <w:rsid w:val="00845E92"/>
    <w:rsid w:val="00852619"/>
    <w:rsid w:val="00861F85"/>
    <w:rsid w:val="0086780C"/>
    <w:rsid w:val="00870886"/>
    <w:rsid w:val="008708AD"/>
    <w:rsid w:val="008775A4"/>
    <w:rsid w:val="00885B96"/>
    <w:rsid w:val="0089197E"/>
    <w:rsid w:val="00892CD9"/>
    <w:rsid w:val="0089683A"/>
    <w:rsid w:val="00896EEB"/>
    <w:rsid w:val="008A43B9"/>
    <w:rsid w:val="008B054C"/>
    <w:rsid w:val="008B1BD4"/>
    <w:rsid w:val="008B4AB9"/>
    <w:rsid w:val="008B6475"/>
    <w:rsid w:val="008C0F6E"/>
    <w:rsid w:val="008C1410"/>
    <w:rsid w:val="008C311A"/>
    <w:rsid w:val="008C4CC9"/>
    <w:rsid w:val="008C5930"/>
    <w:rsid w:val="008C6FB9"/>
    <w:rsid w:val="008D09ED"/>
    <w:rsid w:val="008D313C"/>
    <w:rsid w:val="008D49B8"/>
    <w:rsid w:val="008D5B11"/>
    <w:rsid w:val="008D6306"/>
    <w:rsid w:val="008D7332"/>
    <w:rsid w:val="008D773B"/>
    <w:rsid w:val="008E20B6"/>
    <w:rsid w:val="008E70AF"/>
    <w:rsid w:val="008E7C17"/>
    <w:rsid w:val="00900619"/>
    <w:rsid w:val="00903EE2"/>
    <w:rsid w:val="00904479"/>
    <w:rsid w:val="0090698D"/>
    <w:rsid w:val="0091321B"/>
    <w:rsid w:val="00922AE2"/>
    <w:rsid w:val="00923379"/>
    <w:rsid w:val="009319B5"/>
    <w:rsid w:val="009338F6"/>
    <w:rsid w:val="0093523A"/>
    <w:rsid w:val="00947A00"/>
    <w:rsid w:val="00951A9A"/>
    <w:rsid w:val="0095543B"/>
    <w:rsid w:val="009628C7"/>
    <w:rsid w:val="00965B59"/>
    <w:rsid w:val="00970097"/>
    <w:rsid w:val="00971536"/>
    <w:rsid w:val="0097293F"/>
    <w:rsid w:val="0097344A"/>
    <w:rsid w:val="00973D86"/>
    <w:rsid w:val="0097400F"/>
    <w:rsid w:val="00976162"/>
    <w:rsid w:val="00980050"/>
    <w:rsid w:val="00981289"/>
    <w:rsid w:val="0098327C"/>
    <w:rsid w:val="009935F3"/>
    <w:rsid w:val="009961C9"/>
    <w:rsid w:val="009A0FEF"/>
    <w:rsid w:val="009A595D"/>
    <w:rsid w:val="009A5DF5"/>
    <w:rsid w:val="009A6636"/>
    <w:rsid w:val="009B072D"/>
    <w:rsid w:val="009B07BC"/>
    <w:rsid w:val="009C5579"/>
    <w:rsid w:val="009D12BC"/>
    <w:rsid w:val="009D2332"/>
    <w:rsid w:val="009E28E2"/>
    <w:rsid w:val="009E395C"/>
    <w:rsid w:val="009F0AA9"/>
    <w:rsid w:val="00A033C0"/>
    <w:rsid w:val="00A066DF"/>
    <w:rsid w:val="00A11A4C"/>
    <w:rsid w:val="00A15157"/>
    <w:rsid w:val="00A201A8"/>
    <w:rsid w:val="00A238F7"/>
    <w:rsid w:val="00A2798A"/>
    <w:rsid w:val="00A347CF"/>
    <w:rsid w:val="00A40825"/>
    <w:rsid w:val="00A434F8"/>
    <w:rsid w:val="00A445E1"/>
    <w:rsid w:val="00A50BC8"/>
    <w:rsid w:val="00A53014"/>
    <w:rsid w:val="00A56DD1"/>
    <w:rsid w:val="00A645D4"/>
    <w:rsid w:val="00A66212"/>
    <w:rsid w:val="00A6621B"/>
    <w:rsid w:val="00A67037"/>
    <w:rsid w:val="00A715DA"/>
    <w:rsid w:val="00A7247E"/>
    <w:rsid w:val="00A76BBD"/>
    <w:rsid w:val="00A76CDD"/>
    <w:rsid w:val="00A7712F"/>
    <w:rsid w:val="00A777F2"/>
    <w:rsid w:val="00A80F2F"/>
    <w:rsid w:val="00A850E1"/>
    <w:rsid w:val="00A86EFE"/>
    <w:rsid w:val="00A92064"/>
    <w:rsid w:val="00A93B8C"/>
    <w:rsid w:val="00A96244"/>
    <w:rsid w:val="00AA53C8"/>
    <w:rsid w:val="00AB36A4"/>
    <w:rsid w:val="00AC1A08"/>
    <w:rsid w:val="00AD1D7B"/>
    <w:rsid w:val="00AD483E"/>
    <w:rsid w:val="00AD7040"/>
    <w:rsid w:val="00AE00A5"/>
    <w:rsid w:val="00AE2DAA"/>
    <w:rsid w:val="00AE5727"/>
    <w:rsid w:val="00AF484E"/>
    <w:rsid w:val="00AF6340"/>
    <w:rsid w:val="00B04497"/>
    <w:rsid w:val="00B054D9"/>
    <w:rsid w:val="00B06B05"/>
    <w:rsid w:val="00B11166"/>
    <w:rsid w:val="00B14286"/>
    <w:rsid w:val="00B155B9"/>
    <w:rsid w:val="00B212D4"/>
    <w:rsid w:val="00B255A0"/>
    <w:rsid w:val="00B25DA0"/>
    <w:rsid w:val="00B310AD"/>
    <w:rsid w:val="00B475EF"/>
    <w:rsid w:val="00B50B98"/>
    <w:rsid w:val="00B51F82"/>
    <w:rsid w:val="00B52526"/>
    <w:rsid w:val="00B613B4"/>
    <w:rsid w:val="00B626DF"/>
    <w:rsid w:val="00B6549C"/>
    <w:rsid w:val="00B72068"/>
    <w:rsid w:val="00B729FE"/>
    <w:rsid w:val="00B7421E"/>
    <w:rsid w:val="00B81DAC"/>
    <w:rsid w:val="00B82F0A"/>
    <w:rsid w:val="00B92402"/>
    <w:rsid w:val="00B9433E"/>
    <w:rsid w:val="00B97DFC"/>
    <w:rsid w:val="00BA01F0"/>
    <w:rsid w:val="00BA788F"/>
    <w:rsid w:val="00BA7B4F"/>
    <w:rsid w:val="00BB1B9A"/>
    <w:rsid w:val="00BC0539"/>
    <w:rsid w:val="00BC2111"/>
    <w:rsid w:val="00BC34A3"/>
    <w:rsid w:val="00BC553A"/>
    <w:rsid w:val="00BD56E9"/>
    <w:rsid w:val="00BE0766"/>
    <w:rsid w:val="00BF110B"/>
    <w:rsid w:val="00BF1DB4"/>
    <w:rsid w:val="00BF5E98"/>
    <w:rsid w:val="00C05EA7"/>
    <w:rsid w:val="00C1370E"/>
    <w:rsid w:val="00C24DF9"/>
    <w:rsid w:val="00C25595"/>
    <w:rsid w:val="00C317FD"/>
    <w:rsid w:val="00C3336C"/>
    <w:rsid w:val="00C415CA"/>
    <w:rsid w:val="00C47CFC"/>
    <w:rsid w:val="00C532F3"/>
    <w:rsid w:val="00C55029"/>
    <w:rsid w:val="00C555AD"/>
    <w:rsid w:val="00C5714E"/>
    <w:rsid w:val="00C600F5"/>
    <w:rsid w:val="00C614F3"/>
    <w:rsid w:val="00C64991"/>
    <w:rsid w:val="00C65329"/>
    <w:rsid w:val="00C66A08"/>
    <w:rsid w:val="00C70E7C"/>
    <w:rsid w:val="00C74488"/>
    <w:rsid w:val="00C825E2"/>
    <w:rsid w:val="00C8378B"/>
    <w:rsid w:val="00C86E56"/>
    <w:rsid w:val="00C92B33"/>
    <w:rsid w:val="00C92C21"/>
    <w:rsid w:val="00C92C35"/>
    <w:rsid w:val="00C94B0B"/>
    <w:rsid w:val="00CA0052"/>
    <w:rsid w:val="00CA35D8"/>
    <w:rsid w:val="00CB11EA"/>
    <w:rsid w:val="00CB6367"/>
    <w:rsid w:val="00CC32FA"/>
    <w:rsid w:val="00CC5595"/>
    <w:rsid w:val="00CC69E7"/>
    <w:rsid w:val="00CD07D4"/>
    <w:rsid w:val="00CD3323"/>
    <w:rsid w:val="00CD4E8D"/>
    <w:rsid w:val="00CE3B1A"/>
    <w:rsid w:val="00CE5855"/>
    <w:rsid w:val="00D064C5"/>
    <w:rsid w:val="00D106AD"/>
    <w:rsid w:val="00D115C9"/>
    <w:rsid w:val="00D14B48"/>
    <w:rsid w:val="00D16024"/>
    <w:rsid w:val="00D230A4"/>
    <w:rsid w:val="00D248A5"/>
    <w:rsid w:val="00D270AA"/>
    <w:rsid w:val="00D31D9D"/>
    <w:rsid w:val="00D34F27"/>
    <w:rsid w:val="00D4027C"/>
    <w:rsid w:val="00D4046C"/>
    <w:rsid w:val="00D50D50"/>
    <w:rsid w:val="00D54FCB"/>
    <w:rsid w:val="00D5637D"/>
    <w:rsid w:val="00D56E8C"/>
    <w:rsid w:val="00D612AB"/>
    <w:rsid w:val="00D638CA"/>
    <w:rsid w:val="00D72BD2"/>
    <w:rsid w:val="00D761CB"/>
    <w:rsid w:val="00D77D66"/>
    <w:rsid w:val="00D81D72"/>
    <w:rsid w:val="00D84892"/>
    <w:rsid w:val="00D91A7F"/>
    <w:rsid w:val="00D92C79"/>
    <w:rsid w:val="00D93E61"/>
    <w:rsid w:val="00D961B2"/>
    <w:rsid w:val="00D97690"/>
    <w:rsid w:val="00DA18B4"/>
    <w:rsid w:val="00DA3DB4"/>
    <w:rsid w:val="00DA7D71"/>
    <w:rsid w:val="00DB03C1"/>
    <w:rsid w:val="00DB3E8A"/>
    <w:rsid w:val="00DB6338"/>
    <w:rsid w:val="00DB7A67"/>
    <w:rsid w:val="00DB7D9F"/>
    <w:rsid w:val="00DC0F1D"/>
    <w:rsid w:val="00DC2961"/>
    <w:rsid w:val="00DD0721"/>
    <w:rsid w:val="00DD185C"/>
    <w:rsid w:val="00DD4D0E"/>
    <w:rsid w:val="00DD7CC4"/>
    <w:rsid w:val="00DE25C7"/>
    <w:rsid w:val="00DE69E5"/>
    <w:rsid w:val="00E054BD"/>
    <w:rsid w:val="00E13AD4"/>
    <w:rsid w:val="00E13DBF"/>
    <w:rsid w:val="00E237BF"/>
    <w:rsid w:val="00E26A2A"/>
    <w:rsid w:val="00E34290"/>
    <w:rsid w:val="00E35DF8"/>
    <w:rsid w:val="00E3622C"/>
    <w:rsid w:val="00E47107"/>
    <w:rsid w:val="00E55A8A"/>
    <w:rsid w:val="00E62CD0"/>
    <w:rsid w:val="00E63D2E"/>
    <w:rsid w:val="00E67F19"/>
    <w:rsid w:val="00E70A4B"/>
    <w:rsid w:val="00E73950"/>
    <w:rsid w:val="00E81852"/>
    <w:rsid w:val="00E86232"/>
    <w:rsid w:val="00E868A6"/>
    <w:rsid w:val="00EA09A4"/>
    <w:rsid w:val="00EA7516"/>
    <w:rsid w:val="00EB0E9B"/>
    <w:rsid w:val="00EB56F1"/>
    <w:rsid w:val="00EB6442"/>
    <w:rsid w:val="00EB7B42"/>
    <w:rsid w:val="00EC32F2"/>
    <w:rsid w:val="00EC37BB"/>
    <w:rsid w:val="00EC712D"/>
    <w:rsid w:val="00ED0241"/>
    <w:rsid w:val="00ED33F3"/>
    <w:rsid w:val="00ED6435"/>
    <w:rsid w:val="00EE369A"/>
    <w:rsid w:val="00EF2B3C"/>
    <w:rsid w:val="00F129D8"/>
    <w:rsid w:val="00F15E9D"/>
    <w:rsid w:val="00F2134E"/>
    <w:rsid w:val="00F316B8"/>
    <w:rsid w:val="00F3401D"/>
    <w:rsid w:val="00F341ED"/>
    <w:rsid w:val="00F352C8"/>
    <w:rsid w:val="00F3627E"/>
    <w:rsid w:val="00F36DB5"/>
    <w:rsid w:val="00F405B6"/>
    <w:rsid w:val="00F458C9"/>
    <w:rsid w:val="00F51192"/>
    <w:rsid w:val="00F535E6"/>
    <w:rsid w:val="00F57403"/>
    <w:rsid w:val="00F61E7E"/>
    <w:rsid w:val="00F65120"/>
    <w:rsid w:val="00F741F9"/>
    <w:rsid w:val="00F7457B"/>
    <w:rsid w:val="00F750F9"/>
    <w:rsid w:val="00F80DFF"/>
    <w:rsid w:val="00F90152"/>
    <w:rsid w:val="00F9022F"/>
    <w:rsid w:val="00F963EB"/>
    <w:rsid w:val="00F975D7"/>
    <w:rsid w:val="00FA1D31"/>
    <w:rsid w:val="00FA2803"/>
    <w:rsid w:val="00FA5009"/>
    <w:rsid w:val="00FA662D"/>
    <w:rsid w:val="00FB1722"/>
    <w:rsid w:val="00FB4139"/>
    <w:rsid w:val="00FB5CE4"/>
    <w:rsid w:val="00FC372B"/>
    <w:rsid w:val="00FC4453"/>
    <w:rsid w:val="00FC755F"/>
    <w:rsid w:val="00FD4C8E"/>
    <w:rsid w:val="00FD55AE"/>
    <w:rsid w:val="00FD7A3C"/>
    <w:rsid w:val="00FE36DC"/>
    <w:rsid w:val="00FE4D46"/>
    <w:rsid w:val="00FE6582"/>
    <w:rsid w:val="00FF1034"/>
    <w:rsid w:val="00FF1E13"/>
    <w:rsid w:val="00FF3C17"/>
    <w:rsid w:val="09751984"/>
    <w:rsid w:val="15C9D5EC"/>
    <w:rsid w:val="190176AE"/>
    <w:rsid w:val="1A9D470F"/>
    <w:rsid w:val="1C5E5CE4"/>
    <w:rsid w:val="1D669C1C"/>
    <w:rsid w:val="2D4395A5"/>
    <w:rsid w:val="2DA003B9"/>
    <w:rsid w:val="334F3E62"/>
    <w:rsid w:val="36D615E6"/>
    <w:rsid w:val="3822AF85"/>
    <w:rsid w:val="39BE7FE6"/>
    <w:rsid w:val="39CE7B28"/>
    <w:rsid w:val="3BEB9B9A"/>
    <w:rsid w:val="4BF3CA86"/>
    <w:rsid w:val="4F65F574"/>
    <w:rsid w:val="57AED731"/>
    <w:rsid w:val="62131B95"/>
    <w:rsid w:val="6383F187"/>
    <w:rsid w:val="6448634A"/>
    <w:rsid w:val="66BFFD31"/>
    <w:rsid w:val="696655C9"/>
    <w:rsid w:val="6C3A4CD2"/>
    <w:rsid w:val="6FEE3E65"/>
    <w:rsid w:val="72CCE161"/>
    <w:rsid w:val="7D700221"/>
    <w:rsid w:val="7E69D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00CF86"/>
  <w15:docId w15:val="{0B9C08BA-A25C-4C78-9636-3C6595FD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5E9D"/>
    <w:pPr>
      <w:spacing w:before="10" w:after="10"/>
    </w:pPr>
    <w:rPr>
      <w:color w:val="000000" w:themeColor="text1" w:themeShade="BF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551"/>
    <w:pPr>
      <w:keepNext/>
      <w:keepLines/>
      <w:pBdr>
        <w:top w:val="single" w:sz="4" w:space="2" w:color="999999" w:themeColor="text1" w:themeTint="66"/>
        <w:bottom w:val="single" w:sz="4" w:space="2" w:color="999999" w:themeColor="text1" w:themeTint="66"/>
      </w:pBdr>
      <w:spacing w:before="360" w:after="100"/>
      <w:outlineLvl w:val="0"/>
    </w:pPr>
    <w:rPr>
      <w:rFonts w:ascii="Arial" w:eastAsiaTheme="majorEastAsia" w:hAnsi="Arial" w:cstheme="majorBidi"/>
      <w:b/>
      <w:bCs/>
      <w:smallCaps/>
      <w:color w:val="273276" w:themeColor="accent2"/>
      <w:sz w:val="3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A0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84551"/>
    <w:rPr>
      <w:rFonts w:ascii="Arial" w:eastAsiaTheme="majorEastAsia" w:hAnsi="Arial" w:cstheme="majorBidi"/>
      <w:b/>
      <w:bCs/>
      <w:smallCaps/>
      <w:color w:val="273276" w:themeColor="accent2"/>
      <w:sz w:val="30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808C2"/>
    <w:pPr>
      <w:spacing w:before="0" w:after="800"/>
      <w:ind w:right="2880"/>
      <w:contextualSpacing/>
    </w:pPr>
    <w:rPr>
      <w:rFonts w:asciiTheme="majorHAnsi" w:eastAsiaTheme="majorEastAsia" w:hAnsiTheme="majorHAnsi" w:cstheme="majorBidi"/>
      <w:smallCaps/>
      <w:noProof/>
      <w:color w:val="273276" w:themeColor="accent2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08C2"/>
    <w:rPr>
      <w:rFonts w:asciiTheme="majorHAnsi" w:eastAsiaTheme="majorEastAsia" w:hAnsiTheme="majorHAnsi" w:cstheme="majorBidi"/>
      <w:smallCaps/>
      <w:noProof/>
      <w:color w:val="273276" w:themeColor="accent2"/>
      <w:kern w:val="28"/>
      <w:sz w:val="56"/>
      <w:szCs w:val="52"/>
    </w:rPr>
  </w:style>
  <w:style w:type="paragraph" w:customStyle="1" w:styleId="tagline">
    <w:name w:val="tagline"/>
    <w:basedOn w:val="Normal"/>
    <w:qFormat/>
    <w:rsid w:val="00FA662D"/>
    <w:pPr>
      <w:spacing w:line="254" w:lineRule="auto"/>
      <w:ind w:right="3060"/>
    </w:pPr>
    <w:rPr>
      <w:rFonts w:ascii="Arial" w:hAnsi="Arial"/>
      <w:color w:val="FFFFFF" w:themeColor="background1"/>
      <w:sz w:val="28"/>
    </w:rPr>
  </w:style>
  <w:style w:type="paragraph" w:customStyle="1" w:styleId="checklistindent">
    <w:name w:val="checklist indent"/>
    <w:basedOn w:val="Normal"/>
    <w:qFormat/>
    <w:rsid w:val="00784551"/>
    <w:pPr>
      <w:spacing w:after="8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8327F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327FA"/>
    <w:rPr>
      <w:color w:val="000000" w:themeColor="text1" w:themeShade="BF"/>
      <w:sz w:val="23"/>
    </w:rPr>
  </w:style>
  <w:style w:type="paragraph" w:styleId="Footer">
    <w:name w:val="footer"/>
    <w:basedOn w:val="Normal"/>
    <w:link w:val="FooterChar"/>
    <w:uiPriority w:val="99"/>
    <w:unhideWhenUsed/>
    <w:rsid w:val="008327F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8327FA"/>
    <w:rPr>
      <w:color w:val="000000" w:themeColor="text1" w:themeShade="BF"/>
      <w:sz w:val="23"/>
    </w:rPr>
  </w:style>
  <w:style w:type="paragraph" w:styleId="BalloonText">
    <w:name w:val="Balloon Text"/>
    <w:basedOn w:val="Normal"/>
    <w:link w:val="BalloonTextChar"/>
    <w:semiHidden/>
    <w:unhideWhenUsed/>
    <w:rsid w:val="00EC37B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37BB"/>
    <w:rPr>
      <w:rFonts w:ascii="Segoe UI" w:hAnsi="Segoe UI" w:cs="Segoe UI"/>
      <w:color w:val="000000" w:themeColor="text1" w:themeShade="BF"/>
      <w:sz w:val="18"/>
      <w:szCs w:val="18"/>
    </w:rPr>
  </w:style>
  <w:style w:type="table" w:styleId="TableGrid">
    <w:name w:val="Table Grid"/>
    <w:basedOn w:val="TableNormal"/>
    <w:rsid w:val="008A4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3552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2C8"/>
    <w:rPr>
      <w:color w:val="000000" w:themeColor="text1" w:themeShade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552C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31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F3109"/>
    <w:rPr>
      <w:b/>
      <w:bCs/>
      <w:color w:val="000000" w:themeColor="text1" w:themeShade="BF"/>
      <w:sz w:val="20"/>
      <w:szCs w:val="20"/>
    </w:rPr>
  </w:style>
  <w:style w:type="character" w:styleId="Hyperlink">
    <w:name w:val="Hyperlink"/>
    <w:basedOn w:val="DefaultParagraphFont"/>
    <w:rsid w:val="00E3622C"/>
    <w:rPr>
      <w:color w:val="FFC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22C"/>
    <w:rPr>
      <w:color w:val="605E5C"/>
      <w:shd w:val="clear" w:color="auto" w:fill="E1DFDD"/>
    </w:rPr>
  </w:style>
  <w:style w:type="paragraph" w:styleId="Revision">
    <w:name w:val="Revision"/>
    <w:hidden/>
    <w:semiHidden/>
    <w:rsid w:val="00BE0766"/>
    <w:rPr>
      <w:color w:val="000000" w:themeColor="text1" w:themeShade="BF"/>
      <w:sz w:val="23"/>
    </w:rPr>
  </w:style>
  <w:style w:type="character" w:styleId="FollowedHyperlink">
    <w:name w:val="FollowedHyperlink"/>
    <w:basedOn w:val="DefaultParagraphFont"/>
    <w:rsid w:val="0097293F"/>
    <w:rPr>
      <w:color w:val="96607D" w:themeColor="followedHyperlink"/>
      <w:u w:val="single"/>
    </w:rPr>
  </w:style>
  <w:style w:type="paragraph" w:customStyle="1" w:styleId="SKFooter">
    <w:name w:val="SK Footer"/>
    <w:qFormat/>
    <w:rsid w:val="008C4CC9"/>
    <w:pPr>
      <w:tabs>
        <w:tab w:val="center" w:pos="4536"/>
        <w:tab w:val="right" w:pos="9639"/>
      </w:tabs>
      <w:spacing w:after="60"/>
      <w:ind w:left="-567" w:right="-612"/>
      <w:jc w:val="center"/>
    </w:pPr>
    <w:rPr>
      <w:rFonts w:ascii="Calibri" w:hAnsi="Calibri"/>
      <w:color w:val="7F7F7F" w:themeColor="text1" w:themeTint="80"/>
      <w:sz w:val="18"/>
      <w:szCs w:val="18"/>
      <w:lang w:val="en-C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iri\AppData\Roaming\Microsoft\Templates\Career%20change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F4FBF341094C2B9EF3680FE6758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A36C9-DB6A-4182-AEEB-F0FFACB9C841}"/>
      </w:docPartPr>
      <w:docPartBody>
        <w:p w:rsidR="00B03F21" w:rsidRDefault="00B03F21"/>
      </w:docPartBody>
    </w:docPart>
    <w:docPart>
      <w:docPartPr>
        <w:name w:val="543F916A568C4475B65399AC658DB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F46AF-A223-4A36-A38D-AE675440B50B}"/>
      </w:docPartPr>
      <w:docPartBody>
        <w:p w:rsidR="00B03F21" w:rsidRDefault="00B03F21"/>
      </w:docPartBody>
    </w:docPart>
    <w:docPart>
      <w:docPartPr>
        <w:name w:val="7CC2A71799354614BC1C0AE1D81F5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DC430-C70B-4C80-A94D-C0E8831C09A4}"/>
      </w:docPartPr>
      <w:docPartBody>
        <w:p w:rsidR="00B03F21" w:rsidRDefault="00B03F21"/>
      </w:docPartBody>
    </w:docPart>
    <w:docPart>
      <w:docPartPr>
        <w:name w:val="817B9E0103434C10B541A42DFAD93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BBC6D-714C-4F5C-9DBE-9E7C4DF6F054}"/>
      </w:docPartPr>
      <w:docPartBody>
        <w:p w:rsidR="00B03F21" w:rsidRDefault="00B03F21"/>
      </w:docPartBody>
    </w:docPart>
    <w:docPart>
      <w:docPartPr>
        <w:name w:val="BB3BE8ECC1E94F90B2347266FE148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6FC87-C196-49D2-8C4D-46B54DDAD7C1}"/>
      </w:docPartPr>
      <w:docPartBody>
        <w:p w:rsidR="000B529C" w:rsidRDefault="000B529C"/>
      </w:docPartBody>
    </w:docPart>
    <w:docPart>
      <w:docPartPr>
        <w:name w:val="AA510C5D41F84739A8B52375F2432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7BA34-CE6E-48F6-B068-4100E052D21C}"/>
      </w:docPartPr>
      <w:docPartBody>
        <w:p w:rsidR="000B529C" w:rsidRDefault="000B529C"/>
      </w:docPartBody>
    </w:docPart>
    <w:docPart>
      <w:docPartPr>
        <w:name w:val="74B61A39C47C4F01879C6E7861A1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E07D5-AC23-4C47-B13F-ECF81FBCEFF8}"/>
      </w:docPartPr>
      <w:docPartBody>
        <w:p w:rsidR="000B529C" w:rsidRDefault="000B529C"/>
      </w:docPartBody>
    </w:docPart>
    <w:docPart>
      <w:docPartPr>
        <w:name w:val="CB31CEFE76574D08BE0F7344E95DD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DB53B-B88C-4898-9B8F-8D8415AF2C0C}"/>
      </w:docPartPr>
      <w:docPartBody>
        <w:p w:rsidR="000B529C" w:rsidRDefault="000B529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F21"/>
    <w:rsid w:val="00027440"/>
    <w:rsid w:val="000A6ABC"/>
    <w:rsid w:val="000B38BA"/>
    <w:rsid w:val="000B529C"/>
    <w:rsid w:val="00256CA0"/>
    <w:rsid w:val="00384F5F"/>
    <w:rsid w:val="004072D0"/>
    <w:rsid w:val="004C0F46"/>
    <w:rsid w:val="00522964"/>
    <w:rsid w:val="00562494"/>
    <w:rsid w:val="00623B2D"/>
    <w:rsid w:val="00635DB1"/>
    <w:rsid w:val="006B3969"/>
    <w:rsid w:val="006C4509"/>
    <w:rsid w:val="00782598"/>
    <w:rsid w:val="007F07DE"/>
    <w:rsid w:val="00850AD0"/>
    <w:rsid w:val="0097400F"/>
    <w:rsid w:val="00A662FF"/>
    <w:rsid w:val="00AD7040"/>
    <w:rsid w:val="00B03F21"/>
    <w:rsid w:val="00C44E4F"/>
    <w:rsid w:val="00C600F5"/>
    <w:rsid w:val="00E079EE"/>
    <w:rsid w:val="00E13DBF"/>
    <w:rsid w:val="00E7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SS MS PPTX THEME2">
  <a:themeElements>
    <a:clrScheme name="CSS MS Word Theme">
      <a:dk1>
        <a:srgbClr val="000000"/>
      </a:dk1>
      <a:lt1>
        <a:sysClr val="window" lastClr="FFFFFF"/>
      </a:lt1>
      <a:dk2>
        <a:srgbClr val="606060"/>
      </a:dk2>
      <a:lt2>
        <a:srgbClr val="A6A6A6"/>
      </a:lt2>
      <a:accent1>
        <a:srgbClr val="A67B2D"/>
      </a:accent1>
      <a:accent2>
        <a:srgbClr val="273276"/>
      </a:accent2>
      <a:accent3>
        <a:srgbClr val="580AA8"/>
      </a:accent3>
      <a:accent4>
        <a:srgbClr val="00B0F0"/>
      </a:accent4>
      <a:accent5>
        <a:srgbClr val="009900"/>
      </a:accent5>
      <a:accent6>
        <a:srgbClr val="DE1212"/>
      </a:accent6>
      <a:hlink>
        <a:srgbClr val="FFC00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SS MS PPTX THEME2" id="{739068BD-2146-4675-BA8A-937FC726F358}" vid="{63BA25A2-A520-4666-A084-EDB7298AD09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F97C00065A941B48C64C5FFA86BFB" ma:contentTypeVersion="5" ma:contentTypeDescription="Create a new document." ma:contentTypeScope="" ma:versionID="b1dffc1914f2fbc00532ead8d0f912b7">
  <xsd:schema xmlns:xsd="http://www.w3.org/2001/XMLSchema" xmlns:xs="http://www.w3.org/2001/XMLSchema" xmlns:p="http://schemas.microsoft.com/office/2006/metadata/properties" xmlns:ns2="f891643f-db06-4ff5-8865-3a2713b19515" xmlns:ns3="c101372d-eee0-48b9-b05f-edce10174b7c" targetNamespace="http://schemas.microsoft.com/office/2006/metadata/properties" ma:root="true" ma:fieldsID="16d0be58ca9d620fb8984c60a978e809" ns2:_="" ns3:_="">
    <xsd:import namespace="f891643f-db06-4ff5-8865-3a2713b19515"/>
    <xsd:import namespace="c101372d-eee0-48b9-b05f-edce10174b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1643f-db06-4ff5-8865-3a2713b19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1372d-eee0-48b9-b05f-edce10174b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A69201-7532-4B76-9D9B-0740E5BBB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1643f-db06-4ff5-8865-3a2713b19515"/>
    <ds:schemaRef ds:uri="c101372d-eee0-48b9-b05f-edce10174b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370FF5-7AFF-435F-B05C-F597C009A2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C805DA-6BF3-4C76-A2EC-14218D4FEB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67E0B3-CA9F-423F-95BB-C2C5272F5B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Career change checklist</Template>
  <TotalTime>393</TotalTime>
  <Pages>14</Pages>
  <Words>2607</Words>
  <Characters>14759</Characters>
  <Application>Microsoft Office Word</Application>
  <DocSecurity>0</DocSecurity>
  <Lines>641</Lines>
  <Paragraphs>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Client Verification Form (Orgnaization)</vt:lpstr>
    </vt:vector>
  </TitlesOfParts>
  <Company/>
  <LinksUpToDate>false</LinksUpToDate>
  <CharactersWithSpaces>17056</CharactersWithSpaces>
  <SharedDoc>false</SharedDoc>
  <HLinks>
    <vt:vector size="6" baseType="variant">
      <vt:variant>
        <vt:i4>524303</vt:i4>
      </vt:variant>
      <vt:variant>
        <vt:i4>0</vt:i4>
      </vt:variant>
      <vt:variant>
        <vt:i4>0</vt:i4>
      </vt:variant>
      <vt:variant>
        <vt:i4>5</vt:i4>
      </vt:variant>
      <vt:variant>
        <vt:lpwstr>https://view.officeapps.live.com/op/view.aspx?src=https%3A%2F%2Flawsocietyontario.azureedge.net%2Fmedia%2Flso%2Fmedia%2Flawyers%2Fpractice-supports-resources%2Fclient-verification-form-(individual)-en.docx&amp;wdOrigin=BROWSELINK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Verification Form (Orgnaization)</dc:title>
  <dc:subject/>
  <dc:creator/>
  <cp:keywords/>
  <dc:description/>
  <cp:lastModifiedBy>Rhiannon McVean</cp:lastModifiedBy>
  <cp:revision>16</cp:revision>
  <cp:lastPrinted>2026-08-12T20:27:00Z</cp:lastPrinted>
  <dcterms:created xsi:type="dcterms:W3CDTF">2026-06-02T17:37:00Z</dcterms:created>
  <dcterms:modified xsi:type="dcterms:W3CDTF">2026-08-18T17:29:00Z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0x010100A2BF97C00065A941B48C64C5FFA86BFB</vt:lpwstr>
  </property>
  <property fmtid="{D5CDD505-2E9C-101B-9397-08002B2CF9AE}" pid="3" name="GrammarlyDocumentId">
    <vt:lpwstr>c69285eb-a06f-4978-853c-e5d2f74bbc65</vt:lpwstr>
  </property>
</Properties>
</file>