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C6BE0" w14:textId="09C20675" w:rsidR="00B5446F" w:rsidRPr="00837833" w:rsidRDefault="005A6830" w:rsidP="005A6830">
      <w:pPr>
        <w:spacing w:before="0" w:after="120"/>
        <w:jc w:val="center"/>
        <w:rPr>
          <w:rFonts w:ascii="Calibri" w:hAnsi="Calibri" w:cs="Calibri"/>
          <w:color w:val="auto"/>
          <w:sz w:val="10"/>
          <w:szCs w:val="10"/>
        </w:rPr>
      </w:pPr>
      <w:r w:rsidRPr="005A6830">
        <w:rPr>
          <w:rFonts w:ascii="Calibri" w:hAnsi="Calibri" w:cs="Calibri"/>
          <w:b/>
          <w:bCs/>
          <w:color w:val="002060"/>
          <w:sz w:val="36"/>
          <w:szCs w:val="36"/>
        </w:rPr>
        <w:t>ENHANCED DUE DILIGENCE RECORD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2972"/>
        <w:gridCol w:w="7371"/>
      </w:tblGrid>
      <w:tr w:rsidR="00B5446F" w14:paraId="0EEEE34C" w14:textId="77777777" w:rsidTr="00A72910">
        <w:trPr>
          <w:trHeight w:val="432"/>
        </w:trPr>
        <w:tc>
          <w:tcPr>
            <w:tcW w:w="2972" w:type="dxa"/>
            <w:tcBorders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0BB31255" w14:textId="65EA19A1" w:rsidR="00B5446F" w:rsidRPr="00130329" w:rsidRDefault="004036D2" w:rsidP="002C2DC8">
            <w:pPr>
              <w:spacing w:before="0" w:after="0"/>
              <w:rPr>
                <w:rFonts w:cs="Calibri"/>
                <w:b/>
                <w:bCs/>
                <w:color w:val="auto"/>
                <w:sz w:val="22"/>
                <w:szCs w:val="22"/>
              </w:rPr>
            </w:pPr>
            <w:bookmarkStart w:id="0" w:name="_Hlk84490738"/>
            <w:r w:rsidRPr="00130329">
              <w:rPr>
                <w:rFonts w:cs="Calibri"/>
                <w:b/>
                <w:bCs/>
                <w:color w:val="auto"/>
                <w:sz w:val="22"/>
                <w:szCs w:val="22"/>
              </w:rPr>
              <w:t>Client Code:</w:t>
            </w:r>
          </w:p>
        </w:tc>
        <w:tc>
          <w:tcPr>
            <w:tcW w:w="7371" w:type="dxa"/>
            <w:vAlign w:val="center"/>
          </w:tcPr>
          <w:p w14:paraId="6FD30EE2" w14:textId="77777777" w:rsidR="00B5446F" w:rsidRDefault="00B5446F" w:rsidP="002C2DC8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  <w:tr w:rsidR="00B5446F" w14:paraId="6753D33E" w14:textId="77777777" w:rsidTr="00130329">
        <w:trPr>
          <w:trHeight w:val="432"/>
        </w:trPr>
        <w:tc>
          <w:tcPr>
            <w:tcW w:w="297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7D92A35C" w14:textId="45F3FB71" w:rsidR="00B5446F" w:rsidRPr="00130329" w:rsidRDefault="00B5446F" w:rsidP="002C2DC8">
            <w:pPr>
              <w:spacing w:before="0" w:after="0"/>
              <w:rPr>
                <w:rFonts w:cs="Calibri"/>
                <w:b/>
                <w:bCs/>
                <w:color w:val="auto"/>
                <w:sz w:val="22"/>
                <w:szCs w:val="22"/>
              </w:rPr>
            </w:pPr>
            <w:r w:rsidRPr="00130329">
              <w:rPr>
                <w:rFonts w:cs="Calibri"/>
                <w:b/>
                <w:bCs/>
                <w:color w:val="auto"/>
                <w:sz w:val="22"/>
                <w:szCs w:val="22"/>
              </w:rPr>
              <w:t>Client</w:t>
            </w:r>
            <w:r w:rsidR="004036D2" w:rsidRPr="00130329">
              <w:rPr>
                <w:rFonts w:cs="Calibri"/>
                <w:b/>
                <w:bCs/>
                <w:color w:val="auto"/>
                <w:sz w:val="22"/>
                <w:szCs w:val="22"/>
              </w:rPr>
              <w:t xml:space="preserve"> Full</w:t>
            </w:r>
            <w:r w:rsidRPr="00130329">
              <w:rPr>
                <w:rFonts w:cs="Calibri"/>
                <w:b/>
                <w:bCs/>
                <w:color w:val="auto"/>
                <w:sz w:val="22"/>
                <w:szCs w:val="22"/>
              </w:rPr>
              <w:t xml:space="preserve"> Name:</w:t>
            </w:r>
          </w:p>
        </w:tc>
        <w:tc>
          <w:tcPr>
            <w:tcW w:w="7371" w:type="dxa"/>
            <w:vAlign w:val="center"/>
          </w:tcPr>
          <w:p w14:paraId="7D920EEF" w14:textId="77777777" w:rsidR="00B5446F" w:rsidRDefault="00B5446F" w:rsidP="002C2DC8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  <w:tr w:rsidR="00B5446F" w14:paraId="2DA6EB19" w14:textId="77777777" w:rsidTr="00130329">
        <w:trPr>
          <w:trHeight w:val="432"/>
        </w:trPr>
        <w:tc>
          <w:tcPr>
            <w:tcW w:w="297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15DBEB6F" w14:textId="1902C8F7" w:rsidR="00B5446F" w:rsidRPr="00130329" w:rsidRDefault="004036D2" w:rsidP="002C2DC8">
            <w:pPr>
              <w:spacing w:before="0" w:after="0"/>
              <w:rPr>
                <w:rFonts w:cs="Calibri"/>
                <w:b/>
                <w:bCs/>
                <w:color w:val="auto"/>
                <w:sz w:val="22"/>
                <w:szCs w:val="22"/>
              </w:rPr>
            </w:pPr>
            <w:r w:rsidRPr="00130329">
              <w:rPr>
                <w:rFonts w:cs="Calibri"/>
                <w:b/>
                <w:bCs/>
                <w:color w:val="auto"/>
                <w:sz w:val="22"/>
                <w:szCs w:val="22"/>
              </w:rPr>
              <w:t>Engagement Type</w:t>
            </w:r>
            <w:r w:rsidR="00B5446F" w:rsidRPr="00130329">
              <w:rPr>
                <w:rFonts w:cs="Calibri"/>
                <w:b/>
                <w:bCs/>
                <w:color w:val="auto"/>
                <w:sz w:val="22"/>
                <w:szCs w:val="22"/>
              </w:rPr>
              <w:t>:</w:t>
            </w:r>
          </w:p>
        </w:tc>
        <w:tc>
          <w:tcPr>
            <w:tcW w:w="7371" w:type="dxa"/>
            <w:vAlign w:val="center"/>
          </w:tcPr>
          <w:p w14:paraId="30E3C91B" w14:textId="77777777" w:rsidR="00B5446F" w:rsidRDefault="00B5446F" w:rsidP="002C2DC8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  <w:tr w:rsidR="00B5446F" w14:paraId="645D6222" w14:textId="77777777" w:rsidTr="00A72910">
        <w:trPr>
          <w:trHeight w:val="432"/>
        </w:trPr>
        <w:tc>
          <w:tcPr>
            <w:tcW w:w="297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7795F333" w14:textId="04731F46" w:rsidR="00B5446F" w:rsidRPr="00130329" w:rsidRDefault="004036D2" w:rsidP="002C2DC8">
            <w:pPr>
              <w:spacing w:before="0" w:after="0"/>
              <w:rPr>
                <w:rFonts w:cs="Calibri"/>
                <w:b/>
                <w:bCs/>
                <w:color w:val="auto"/>
                <w:sz w:val="22"/>
                <w:szCs w:val="22"/>
              </w:rPr>
            </w:pPr>
            <w:r w:rsidRPr="00130329">
              <w:rPr>
                <w:rFonts w:cs="Calibri"/>
                <w:b/>
                <w:bCs/>
                <w:color w:val="auto"/>
                <w:sz w:val="22"/>
                <w:szCs w:val="22"/>
              </w:rPr>
              <w:t xml:space="preserve">Engagement </w:t>
            </w:r>
            <w:r w:rsidR="00A72910" w:rsidRPr="00130329">
              <w:rPr>
                <w:rFonts w:cs="Calibri"/>
                <w:b/>
                <w:bCs/>
                <w:color w:val="auto"/>
                <w:sz w:val="22"/>
                <w:szCs w:val="22"/>
              </w:rPr>
              <w:t>Partner</w:t>
            </w:r>
            <w:r w:rsidR="00130329">
              <w:rPr>
                <w:rFonts w:cs="Calibri"/>
                <w:b/>
                <w:bCs/>
                <w:color w:val="auto"/>
                <w:sz w:val="22"/>
                <w:szCs w:val="22"/>
              </w:rPr>
              <w:t>:</w:t>
            </w:r>
          </w:p>
        </w:tc>
        <w:tc>
          <w:tcPr>
            <w:tcW w:w="7371" w:type="dxa"/>
            <w:vAlign w:val="center"/>
          </w:tcPr>
          <w:p w14:paraId="4E9FD28E" w14:textId="77777777" w:rsidR="00B5446F" w:rsidRDefault="00B5446F" w:rsidP="002C2DC8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</w:tbl>
    <w:p w14:paraId="30725A52" w14:textId="77777777" w:rsidR="00084E3A" w:rsidRDefault="00084E3A" w:rsidP="008A29D1">
      <w:pPr>
        <w:spacing w:before="0" w:after="0"/>
        <w:rPr>
          <w:rFonts w:ascii="Calibri" w:hAnsi="Calibri" w:cs="Calibri"/>
          <w:b/>
          <w:bCs/>
          <w:color w:val="auto"/>
          <w:sz w:val="28"/>
          <w:szCs w:val="28"/>
        </w:rPr>
      </w:pPr>
      <w:bookmarkStart w:id="1" w:name="_Hlk84490759"/>
      <w:bookmarkEnd w:id="0"/>
    </w:p>
    <w:bookmarkEnd w:id="1"/>
    <w:p w14:paraId="72E5EED5" w14:textId="77777777" w:rsidR="00133697" w:rsidRPr="00130329" w:rsidRDefault="00133697" w:rsidP="00133697">
      <w:pPr>
        <w:pStyle w:val="Heading2"/>
        <w:jc w:val="center"/>
        <w:rPr>
          <w:sz w:val="6"/>
          <w:szCs w:val="6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98"/>
      </w:tblGrid>
      <w:tr w:rsidR="00133697" w14:paraId="42EA8B93" w14:textId="77777777" w:rsidTr="00130329">
        <w:trPr>
          <w:trHeight w:val="4190"/>
          <w:jc w:val="center"/>
        </w:trPr>
        <w:tc>
          <w:tcPr>
            <w:tcW w:w="10656" w:type="dxa"/>
            <w:shd w:val="clear" w:color="auto" w:fill="EEF4FF"/>
            <w:vAlign w:val="center"/>
          </w:tcPr>
          <w:p w14:paraId="7A084C4C" w14:textId="77777777" w:rsidR="00133697" w:rsidRPr="00130329" w:rsidRDefault="00133697" w:rsidP="00130329">
            <w:pPr>
              <w:rPr>
                <w:b/>
                <w:bCs/>
              </w:rPr>
            </w:pPr>
            <w:r w:rsidRPr="00130329">
              <w:rPr>
                <w:b/>
                <w:bCs/>
              </w:rPr>
              <w:t>INSTRUCTIONS:</w:t>
            </w:r>
          </w:p>
          <w:p w14:paraId="6E7D35F4" w14:textId="77777777" w:rsidR="00133697" w:rsidRDefault="00133697" w:rsidP="00130329">
            <w:r>
              <w:t xml:space="preserve"> </w:t>
            </w:r>
            <w:r w:rsidRPr="00133697">
              <w:t xml:space="preserve">Complete this record whenever Enhanced Due Diligence (EDD) is required as a result of a High-Risk Client classification, High-Risk Override, trigger event, monitoring concern, PEP/HIO determination, source of funds concern, ownership transparency concern, adverse media, or at the direction of the Deputy CAMLO or CAMLO. </w:t>
            </w:r>
          </w:p>
          <w:p w14:paraId="3BD9FC98" w14:textId="77777777" w:rsidR="00130329" w:rsidRDefault="00130329" w:rsidP="00130329"/>
          <w:p w14:paraId="0E46D389" w14:textId="77777777" w:rsidR="00133697" w:rsidRDefault="00133697" w:rsidP="00130329">
            <w:r w:rsidRPr="00133697">
              <w:t xml:space="preserve">Document the reason EDD was required, the information obtained and reviewed, any independent verification performed, your assessment of the identified concern, and the outcome of the review. </w:t>
            </w:r>
          </w:p>
          <w:p w14:paraId="52F3E98C" w14:textId="77777777" w:rsidR="00133697" w:rsidRDefault="00133697" w:rsidP="00130329">
            <w:r w:rsidRPr="00133697">
              <w:t xml:space="preserve">Retain all supporting documentation in the client file and ensure any unresolved concerns are escalated in accordance with the CSS AML/ATF Risk Assessment, Due Diligence &amp; Escalation Workflow. </w:t>
            </w:r>
          </w:p>
          <w:p w14:paraId="3189B097" w14:textId="77777777" w:rsidR="00130329" w:rsidRDefault="00130329" w:rsidP="00130329"/>
          <w:p w14:paraId="5AF9F9A1" w14:textId="4E2DED42" w:rsidR="00133697" w:rsidRPr="00133697" w:rsidRDefault="00133697" w:rsidP="00130329">
            <w:pPr>
              <w:rPr>
                <w:bCs/>
              </w:rPr>
            </w:pPr>
            <w:r w:rsidRPr="00133697">
              <w:t>The completed record must be retained as evidence that Enhanced Due Diligence was performed and reviewed.</w:t>
            </w:r>
          </w:p>
        </w:tc>
      </w:tr>
    </w:tbl>
    <w:p w14:paraId="280D888C" w14:textId="77777777" w:rsidR="00133697" w:rsidRPr="00130329" w:rsidRDefault="00133697" w:rsidP="00130329">
      <w:pPr>
        <w:tabs>
          <w:tab w:val="left" w:pos="426"/>
        </w:tabs>
        <w:spacing w:after="120"/>
        <w:ind w:right="-266"/>
        <w:rPr>
          <w:rFonts w:ascii="Calibri" w:hAnsi="Calibri" w:cs="Calibri"/>
          <w:color w:val="auto"/>
          <w:sz w:val="22"/>
          <w:szCs w:val="22"/>
        </w:rPr>
      </w:pPr>
    </w:p>
    <w:tbl>
      <w:tblPr>
        <w:tblStyle w:val="TableGrid"/>
        <w:tblW w:w="10348" w:type="dxa"/>
        <w:tblInd w:w="-5" w:type="dxa"/>
        <w:tblBorders>
          <w:top w:val="single" w:sz="4" w:space="0" w:color="4F4F4F"/>
          <w:left w:val="single" w:sz="4" w:space="0" w:color="4F4F4F"/>
          <w:bottom w:val="single" w:sz="4" w:space="0" w:color="4F4F4F"/>
          <w:right w:val="single" w:sz="4" w:space="0" w:color="4F4F4F"/>
          <w:insideH w:val="single" w:sz="4" w:space="0" w:color="4F4F4F"/>
          <w:insideV w:val="single" w:sz="4" w:space="0" w:color="4F4F4F"/>
        </w:tblBorders>
        <w:tblLook w:val="04A0" w:firstRow="1" w:lastRow="0" w:firstColumn="1" w:lastColumn="0" w:noHBand="0" w:noVBand="1"/>
      </w:tblPr>
      <w:tblGrid>
        <w:gridCol w:w="5174"/>
        <w:gridCol w:w="5174"/>
      </w:tblGrid>
      <w:tr w:rsidR="00B5446F" w:rsidRPr="00457837" w14:paraId="78A04A1C" w14:textId="77777777" w:rsidTr="005A4BFA">
        <w:trPr>
          <w:trHeight w:val="576"/>
        </w:trPr>
        <w:tc>
          <w:tcPr>
            <w:tcW w:w="10348" w:type="dxa"/>
            <w:gridSpan w:val="2"/>
            <w:shd w:val="clear" w:color="auto" w:fill="A67B2D" w:themeFill="accent1"/>
            <w:vAlign w:val="center"/>
          </w:tcPr>
          <w:p w14:paraId="0E3A962F" w14:textId="57EFC43E" w:rsidR="00B5446F" w:rsidRPr="00BE6B23" w:rsidRDefault="00374959" w:rsidP="00BE6B23">
            <w:pPr>
              <w:spacing w:before="0" w:after="12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130329"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 xml:space="preserve">(A) </w:t>
            </w:r>
            <w:r w:rsidR="00130329" w:rsidRPr="00130329"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>REASON EDD WAS REQUIRED</w:t>
            </w:r>
          </w:p>
        </w:tc>
      </w:tr>
      <w:tr w:rsidR="00130329" w:rsidRPr="00F741F9" w14:paraId="513DAAB9" w14:textId="77777777" w:rsidTr="000774D5">
        <w:trPr>
          <w:trHeight w:val="2160"/>
        </w:trPr>
        <w:tc>
          <w:tcPr>
            <w:tcW w:w="5174" w:type="dxa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  <w:vAlign w:val="center"/>
          </w:tcPr>
          <w:p w14:paraId="6F943392" w14:textId="7EBED20C" w:rsidR="00130329" w:rsidRDefault="000774D5" w:rsidP="00130329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t>☐ High-Risk Client Classification</w:t>
            </w:r>
            <w:r>
              <w:br/>
              <w:t>☐ High-Risk Override</w:t>
            </w:r>
            <w:r>
              <w:br/>
              <w:t>☐ PEP/HIO Exposure</w:t>
            </w:r>
            <w:r>
              <w:br/>
              <w:t>☐ Source of Funds Concern</w:t>
            </w:r>
            <w:r>
              <w:br/>
              <w:t>☐ Source of Wealth Concern</w:t>
            </w:r>
            <w:r>
              <w:br/>
              <w:t>☐ Beneficial Ownership Concern</w:t>
            </w:r>
            <w:r>
              <w:br/>
              <w:t>☐ Ownership Transparency Concern</w:t>
            </w:r>
          </w:p>
        </w:tc>
        <w:tc>
          <w:tcPr>
            <w:tcW w:w="5174" w:type="dxa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  <w:vAlign w:val="center"/>
          </w:tcPr>
          <w:p w14:paraId="67876BC1" w14:textId="62BCBF5C" w:rsidR="00130329" w:rsidRPr="00F741F9" w:rsidRDefault="000774D5" w:rsidP="00130329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t>☐ Foreign Jurisdiction Concern</w:t>
            </w:r>
            <w:r>
              <w:br/>
              <w:t>☐ Adverse Media Concern</w:t>
            </w:r>
            <w:r>
              <w:br/>
              <w:t>☐ Monitoring Concern</w:t>
            </w:r>
            <w:r>
              <w:br/>
              <w:t>☐ Trigger Event Reassessment</w:t>
            </w:r>
            <w:r>
              <w:br/>
              <w:t>☐ CAMLO Direction</w:t>
            </w:r>
            <w:r>
              <w:br/>
              <w:t>☐ Deputy CAMLO Direction</w:t>
            </w:r>
            <w:r>
              <w:br/>
              <w:t>☐ Other</w:t>
            </w:r>
          </w:p>
        </w:tc>
      </w:tr>
      <w:tr w:rsidR="00130329" w:rsidRPr="00F741F9" w14:paraId="32BB06EF" w14:textId="77777777" w:rsidTr="00130329">
        <w:trPr>
          <w:trHeight w:val="512"/>
        </w:trPr>
        <w:tc>
          <w:tcPr>
            <w:tcW w:w="10348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  <w:vAlign w:val="center"/>
          </w:tcPr>
          <w:p w14:paraId="0C64DA70" w14:textId="77777777" w:rsidR="00130329" w:rsidRPr="00C341F0" w:rsidRDefault="00130329" w:rsidP="00130329">
            <w:pPr>
              <w:rPr>
                <w:b/>
                <w:bCs/>
              </w:rPr>
            </w:pPr>
            <w:r w:rsidRPr="00C341F0">
              <w:rPr>
                <w:b/>
                <w:bCs/>
              </w:rPr>
              <w:t>Specify:</w:t>
            </w:r>
          </w:p>
          <w:p w14:paraId="56DE316B" w14:textId="77777777" w:rsidR="000774D5" w:rsidRDefault="000774D5" w:rsidP="00130329"/>
          <w:p w14:paraId="68FEDA39" w14:textId="77777777" w:rsidR="000774D5" w:rsidRDefault="000774D5" w:rsidP="00130329"/>
          <w:p w14:paraId="5D6DF7A6" w14:textId="77777777" w:rsidR="000774D5" w:rsidRDefault="000774D5" w:rsidP="00130329"/>
          <w:p w14:paraId="5738A266" w14:textId="2E1202D8" w:rsidR="00130329" w:rsidRDefault="00130329" w:rsidP="00130329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14:paraId="578C446F" w14:textId="4FD3E61E" w:rsidR="00466BBE" w:rsidRDefault="00466BBE" w:rsidP="6E5E759F">
      <w:pPr>
        <w:spacing w:before="0" w:after="0"/>
      </w:pPr>
    </w:p>
    <w:p w14:paraId="4FD96673" w14:textId="77777777" w:rsidR="000774D5" w:rsidRDefault="000774D5" w:rsidP="6E5E759F">
      <w:pPr>
        <w:spacing w:before="0" w:after="0"/>
      </w:pPr>
    </w:p>
    <w:tbl>
      <w:tblPr>
        <w:tblStyle w:val="TableGrid"/>
        <w:tblW w:w="10348" w:type="dxa"/>
        <w:tblInd w:w="-5" w:type="dxa"/>
        <w:tblBorders>
          <w:top w:val="single" w:sz="4" w:space="0" w:color="4F4F4F"/>
          <w:left w:val="single" w:sz="4" w:space="0" w:color="4F4F4F"/>
          <w:bottom w:val="single" w:sz="4" w:space="0" w:color="4F4F4F"/>
          <w:right w:val="single" w:sz="4" w:space="0" w:color="4F4F4F"/>
          <w:insideH w:val="single" w:sz="4" w:space="0" w:color="4F4F4F"/>
          <w:insideV w:val="single" w:sz="4" w:space="0" w:color="4F4F4F"/>
        </w:tblBorders>
        <w:tblLook w:val="04A0" w:firstRow="1" w:lastRow="0" w:firstColumn="1" w:lastColumn="0" w:noHBand="0" w:noVBand="1"/>
      </w:tblPr>
      <w:tblGrid>
        <w:gridCol w:w="10348"/>
      </w:tblGrid>
      <w:tr w:rsidR="00130329" w:rsidRPr="00457837" w14:paraId="1518FC0C" w14:textId="77777777" w:rsidTr="00827180">
        <w:trPr>
          <w:trHeight w:val="576"/>
        </w:trPr>
        <w:tc>
          <w:tcPr>
            <w:tcW w:w="10348" w:type="dxa"/>
            <w:shd w:val="clear" w:color="auto" w:fill="A67B2D" w:themeFill="accent1"/>
            <w:vAlign w:val="center"/>
          </w:tcPr>
          <w:p w14:paraId="3E0D08D7" w14:textId="09837628" w:rsidR="00130329" w:rsidRPr="00BE6B23" w:rsidRDefault="00130329" w:rsidP="00827180">
            <w:pPr>
              <w:spacing w:before="0" w:after="12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130329"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lastRenderedPageBreak/>
              <w:t>(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>B</w:t>
            </w:r>
            <w:r w:rsidRPr="00130329"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>) DESCRIPTION OF IDENTIFIED CONCERN</w:t>
            </w:r>
          </w:p>
        </w:tc>
      </w:tr>
      <w:tr w:rsidR="00130329" w:rsidRPr="00F741F9" w14:paraId="493DB905" w14:textId="77777777" w:rsidTr="00827180">
        <w:trPr>
          <w:trHeight w:val="512"/>
        </w:trPr>
        <w:tc>
          <w:tcPr>
            <w:tcW w:w="10348" w:type="dxa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  <w:vAlign w:val="center"/>
          </w:tcPr>
          <w:p w14:paraId="6A723FD0" w14:textId="77777777" w:rsidR="00130329" w:rsidRPr="00C341F0" w:rsidRDefault="00130329" w:rsidP="00827180">
            <w:pPr>
              <w:rPr>
                <w:b/>
                <w:bCs/>
              </w:rPr>
            </w:pPr>
            <w:r w:rsidRPr="00C341F0">
              <w:rPr>
                <w:b/>
                <w:bCs/>
              </w:rPr>
              <w:t>Describe the specific concern that resulted in Enhanced Due Diligence being required:</w:t>
            </w:r>
          </w:p>
          <w:p w14:paraId="7566CB87" w14:textId="77777777" w:rsidR="00130329" w:rsidRDefault="00130329" w:rsidP="00827180">
            <w:pPr>
              <w:rPr>
                <w:rFonts w:ascii="Calibri" w:hAnsi="Calibri" w:cs="Calibri"/>
                <w:szCs w:val="22"/>
              </w:rPr>
            </w:pPr>
          </w:p>
          <w:p w14:paraId="6AAA5E34" w14:textId="77777777" w:rsidR="00130329" w:rsidRDefault="00130329" w:rsidP="00827180">
            <w:pPr>
              <w:rPr>
                <w:rFonts w:ascii="Calibri" w:hAnsi="Calibri" w:cs="Calibri"/>
                <w:szCs w:val="22"/>
              </w:rPr>
            </w:pPr>
          </w:p>
          <w:p w14:paraId="2BD991B8" w14:textId="77777777" w:rsidR="00130329" w:rsidRDefault="00130329" w:rsidP="00827180">
            <w:pPr>
              <w:rPr>
                <w:rFonts w:ascii="Calibri" w:hAnsi="Calibri" w:cs="Calibri"/>
                <w:szCs w:val="22"/>
              </w:rPr>
            </w:pPr>
          </w:p>
          <w:p w14:paraId="327F659F" w14:textId="77777777" w:rsidR="00130329" w:rsidRDefault="00130329" w:rsidP="00827180">
            <w:pPr>
              <w:rPr>
                <w:rFonts w:ascii="Calibri" w:hAnsi="Calibri" w:cs="Calibri"/>
                <w:szCs w:val="22"/>
              </w:rPr>
            </w:pPr>
          </w:p>
          <w:p w14:paraId="50FE5CDF" w14:textId="487966F2" w:rsidR="00130329" w:rsidRDefault="00130329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14:paraId="642C522C" w14:textId="77777777" w:rsidR="000774D5" w:rsidRDefault="000774D5">
      <w:pPr>
        <w:spacing w:before="0" w:after="0"/>
      </w:pPr>
    </w:p>
    <w:tbl>
      <w:tblPr>
        <w:tblStyle w:val="TableGrid"/>
        <w:tblW w:w="10348" w:type="dxa"/>
        <w:tblInd w:w="-5" w:type="dxa"/>
        <w:tblBorders>
          <w:top w:val="single" w:sz="4" w:space="0" w:color="4F4F4F"/>
          <w:left w:val="single" w:sz="4" w:space="0" w:color="4F4F4F"/>
          <w:bottom w:val="single" w:sz="4" w:space="0" w:color="4F4F4F"/>
          <w:right w:val="single" w:sz="4" w:space="0" w:color="4F4F4F"/>
          <w:insideH w:val="single" w:sz="4" w:space="0" w:color="4F4F4F"/>
          <w:insideV w:val="single" w:sz="4" w:space="0" w:color="4F4F4F"/>
        </w:tblBorders>
        <w:tblLook w:val="04A0" w:firstRow="1" w:lastRow="0" w:firstColumn="1" w:lastColumn="0" w:noHBand="0" w:noVBand="1"/>
      </w:tblPr>
      <w:tblGrid>
        <w:gridCol w:w="5174"/>
        <w:gridCol w:w="5174"/>
      </w:tblGrid>
      <w:tr w:rsidR="000774D5" w:rsidRPr="00457837" w14:paraId="48250127" w14:textId="77777777" w:rsidTr="00827180">
        <w:trPr>
          <w:trHeight w:val="576"/>
        </w:trPr>
        <w:tc>
          <w:tcPr>
            <w:tcW w:w="10348" w:type="dxa"/>
            <w:gridSpan w:val="2"/>
            <w:shd w:val="clear" w:color="auto" w:fill="A67B2D" w:themeFill="accent1"/>
            <w:vAlign w:val="center"/>
          </w:tcPr>
          <w:p w14:paraId="54C9433B" w14:textId="0131B874" w:rsidR="000774D5" w:rsidRPr="00BE6B23" w:rsidRDefault="000774D5" w:rsidP="00827180">
            <w:pPr>
              <w:spacing w:before="0" w:after="12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130329"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>(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>C</w:t>
            </w:r>
            <w:r w:rsidRPr="00130329"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 xml:space="preserve">) </w:t>
            </w:r>
            <w:r w:rsidRPr="000774D5"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>INFORMATION OBTAINED</w:t>
            </w:r>
          </w:p>
        </w:tc>
      </w:tr>
      <w:tr w:rsidR="000774D5" w:rsidRPr="00F741F9" w14:paraId="0DBD51B5" w14:textId="77777777" w:rsidTr="00AD61AD">
        <w:trPr>
          <w:trHeight w:val="2448"/>
        </w:trPr>
        <w:tc>
          <w:tcPr>
            <w:tcW w:w="5174" w:type="dxa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  <w:vAlign w:val="center"/>
          </w:tcPr>
          <w:p w14:paraId="4EAA2363" w14:textId="1A819516" w:rsidR="000774D5" w:rsidRDefault="000774D5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0774D5">
              <w:rPr>
                <w:b/>
                <w:bCs/>
              </w:rPr>
              <w:t>Ownership &amp; Control</w:t>
            </w:r>
            <w:r>
              <w:br/>
              <w:t>☐ Corporate Records</w:t>
            </w:r>
            <w:r>
              <w:br/>
              <w:t>☐ Shareholder Register</w:t>
            </w:r>
            <w:r>
              <w:br/>
              <w:t>☐ Ownership Structure Documentation</w:t>
            </w:r>
            <w:r>
              <w:br/>
              <w:t>☐ Partnership Agreement</w:t>
            </w:r>
            <w:r>
              <w:br/>
              <w:t>☐ Trust Documentation</w:t>
            </w:r>
            <w:r>
              <w:br/>
              <w:t>☐ Beneficial Ownership Evidence</w:t>
            </w:r>
            <w:r>
              <w:br/>
              <w:t>☐ Other</w:t>
            </w:r>
          </w:p>
        </w:tc>
        <w:tc>
          <w:tcPr>
            <w:tcW w:w="5174" w:type="dxa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41B5236A" w14:textId="77777777" w:rsidR="00AD61AD" w:rsidRPr="00AD61AD" w:rsidRDefault="00AD61AD" w:rsidP="00AD61AD">
            <w:pPr>
              <w:rPr>
                <w:b/>
                <w:bCs/>
                <w:sz w:val="6"/>
                <w:szCs w:val="6"/>
              </w:rPr>
            </w:pPr>
          </w:p>
          <w:p w14:paraId="701C6E38" w14:textId="1DD64F83" w:rsidR="000774D5" w:rsidRPr="00F741F9" w:rsidRDefault="00EC2B64" w:rsidP="00AD61AD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EC2B64">
              <w:rPr>
                <w:b/>
                <w:bCs/>
              </w:rPr>
              <w:t>Source of Funds</w:t>
            </w:r>
            <w:r>
              <w:br/>
              <w:t>☐ Bank Records</w:t>
            </w:r>
            <w:r>
              <w:br/>
              <w:t>☐ Sale Agreement</w:t>
            </w:r>
            <w:r>
              <w:br/>
              <w:t>☐ Loan Documentation</w:t>
            </w:r>
            <w:r>
              <w:br/>
              <w:t>☐ Financial Statements</w:t>
            </w:r>
            <w:r>
              <w:br/>
              <w:t>☐ Inheritance Documentation</w:t>
            </w:r>
            <w:r>
              <w:br/>
              <w:t>☐ Other</w:t>
            </w:r>
          </w:p>
        </w:tc>
      </w:tr>
      <w:tr w:rsidR="000774D5" w:rsidRPr="00F741F9" w14:paraId="241AD24D" w14:textId="77777777" w:rsidTr="00AD61AD">
        <w:trPr>
          <w:trHeight w:val="2016"/>
        </w:trPr>
        <w:tc>
          <w:tcPr>
            <w:tcW w:w="5174" w:type="dxa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  <w:vAlign w:val="center"/>
          </w:tcPr>
          <w:p w14:paraId="32F44DDE" w14:textId="506921A3" w:rsidR="000774D5" w:rsidRDefault="00EC2B64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EC2B64">
              <w:rPr>
                <w:b/>
                <w:bCs/>
              </w:rPr>
              <w:t>Source of Wealth</w:t>
            </w:r>
            <w:r>
              <w:br/>
              <w:t>☐ Business Ownership History</w:t>
            </w:r>
            <w:r>
              <w:br/>
              <w:t>☐ Investment Records</w:t>
            </w:r>
            <w:r>
              <w:br/>
              <w:t>☐ Employment History</w:t>
            </w:r>
            <w:r>
              <w:br/>
              <w:t>☐ Asset Ownership Documentation</w:t>
            </w:r>
            <w:r>
              <w:br/>
              <w:t>☐ Other</w:t>
            </w:r>
          </w:p>
        </w:tc>
        <w:tc>
          <w:tcPr>
            <w:tcW w:w="5174" w:type="dxa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28006951" w14:textId="77777777" w:rsidR="00AD61AD" w:rsidRPr="00AD61AD" w:rsidRDefault="00AD61AD" w:rsidP="00AD61AD">
            <w:pPr>
              <w:rPr>
                <w:b/>
                <w:bCs/>
                <w:sz w:val="10"/>
                <w:szCs w:val="10"/>
              </w:rPr>
            </w:pPr>
          </w:p>
          <w:p w14:paraId="615C1191" w14:textId="5D1C76A4" w:rsidR="000774D5" w:rsidRDefault="00EC2B64" w:rsidP="00AD61AD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EC2B64">
              <w:rPr>
                <w:b/>
                <w:bCs/>
              </w:rPr>
              <w:t>Additional Documentation</w:t>
            </w:r>
            <w:r>
              <w:br/>
              <w:t>☐ Government Records</w:t>
            </w:r>
            <w:r>
              <w:br/>
              <w:t>☐ Regulatory Filings</w:t>
            </w:r>
            <w:r>
              <w:br/>
              <w:t>☐ Client Explanations</w:t>
            </w:r>
            <w:r>
              <w:br/>
              <w:t>☐ Other Supporting Documentation</w:t>
            </w:r>
          </w:p>
        </w:tc>
      </w:tr>
      <w:tr w:rsidR="000774D5" w:rsidRPr="00F741F9" w14:paraId="4A371C35" w14:textId="77777777" w:rsidTr="00827180">
        <w:trPr>
          <w:trHeight w:val="512"/>
        </w:trPr>
        <w:tc>
          <w:tcPr>
            <w:tcW w:w="10348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  <w:vAlign w:val="center"/>
          </w:tcPr>
          <w:p w14:paraId="012F20AD" w14:textId="50895421" w:rsidR="000774D5" w:rsidRPr="00C341F0" w:rsidRDefault="00EC2B64" w:rsidP="00827180">
            <w:pPr>
              <w:rPr>
                <w:b/>
                <w:bCs/>
              </w:rPr>
            </w:pPr>
            <w:r w:rsidRPr="00C341F0">
              <w:rPr>
                <w:b/>
                <w:bCs/>
              </w:rPr>
              <w:t>Notes</w:t>
            </w:r>
            <w:r w:rsidR="000774D5" w:rsidRPr="00C341F0">
              <w:rPr>
                <w:b/>
                <w:bCs/>
              </w:rPr>
              <w:t>:</w:t>
            </w:r>
          </w:p>
          <w:p w14:paraId="6190732F" w14:textId="77777777" w:rsidR="000774D5" w:rsidRDefault="000774D5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27CDC5CF" w14:textId="77777777" w:rsidR="00EC2B64" w:rsidRDefault="00EC2B64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11CD3D24" w14:textId="77777777" w:rsidR="00C341F0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2110B8B7" w14:textId="77777777" w:rsidR="00EC2B64" w:rsidRDefault="00EC2B64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0805310B" w14:textId="77777777" w:rsidR="00EC2B64" w:rsidRDefault="00EC2B64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14:paraId="1D876F14" w14:textId="77A92F7B" w:rsidR="00C341F0" w:rsidRDefault="00C341F0">
      <w:pPr>
        <w:spacing w:before="0" w:after="0"/>
      </w:pPr>
    </w:p>
    <w:p w14:paraId="308F76B9" w14:textId="77777777" w:rsidR="00C341F0" w:rsidRDefault="00C341F0">
      <w:pPr>
        <w:spacing w:before="0" w:after="0"/>
      </w:pPr>
      <w:r>
        <w:br w:type="page"/>
      </w:r>
    </w:p>
    <w:p w14:paraId="453571CB" w14:textId="77777777" w:rsidR="00C341F0" w:rsidRDefault="00C341F0">
      <w:pPr>
        <w:spacing w:before="0" w:after="0"/>
      </w:pPr>
    </w:p>
    <w:tbl>
      <w:tblPr>
        <w:tblStyle w:val="TableGrid"/>
        <w:tblW w:w="10348" w:type="dxa"/>
        <w:tblInd w:w="-5" w:type="dxa"/>
        <w:tblBorders>
          <w:top w:val="single" w:sz="4" w:space="0" w:color="4F4F4F"/>
          <w:left w:val="single" w:sz="4" w:space="0" w:color="4F4F4F"/>
          <w:bottom w:val="single" w:sz="4" w:space="0" w:color="4F4F4F"/>
          <w:right w:val="single" w:sz="4" w:space="0" w:color="4F4F4F"/>
          <w:insideH w:val="single" w:sz="4" w:space="0" w:color="4F4F4F"/>
          <w:insideV w:val="single" w:sz="4" w:space="0" w:color="4F4F4F"/>
        </w:tblBorders>
        <w:tblLook w:val="04A0" w:firstRow="1" w:lastRow="0" w:firstColumn="1" w:lastColumn="0" w:noHBand="0" w:noVBand="1"/>
      </w:tblPr>
      <w:tblGrid>
        <w:gridCol w:w="5174"/>
        <w:gridCol w:w="5174"/>
      </w:tblGrid>
      <w:tr w:rsidR="00C341F0" w:rsidRPr="00457837" w14:paraId="019009C1" w14:textId="77777777" w:rsidTr="00827180">
        <w:trPr>
          <w:trHeight w:val="576"/>
        </w:trPr>
        <w:tc>
          <w:tcPr>
            <w:tcW w:w="10348" w:type="dxa"/>
            <w:gridSpan w:val="2"/>
            <w:shd w:val="clear" w:color="auto" w:fill="A67B2D" w:themeFill="accent1"/>
            <w:vAlign w:val="center"/>
          </w:tcPr>
          <w:p w14:paraId="2E5B59C8" w14:textId="39C48965" w:rsidR="00C341F0" w:rsidRPr="00BE6B23" w:rsidRDefault="00C341F0" w:rsidP="00827180">
            <w:pPr>
              <w:spacing w:before="0" w:after="12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130329"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>(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>D</w:t>
            </w:r>
            <w:r w:rsidRPr="00130329"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 xml:space="preserve">) </w:t>
            </w:r>
            <w:r w:rsidRPr="00C341F0"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>INDEPENDENT REVIEW PERFORMED</w:t>
            </w:r>
          </w:p>
        </w:tc>
      </w:tr>
      <w:tr w:rsidR="00C341F0" w:rsidRPr="00F741F9" w14:paraId="612DE415" w14:textId="77777777" w:rsidTr="00AD61AD">
        <w:trPr>
          <w:trHeight w:val="1296"/>
        </w:trPr>
        <w:tc>
          <w:tcPr>
            <w:tcW w:w="5174" w:type="dxa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0D555624" w14:textId="77777777" w:rsidR="00AD61AD" w:rsidRPr="00AD61AD" w:rsidRDefault="00AD61AD" w:rsidP="00AD61AD">
            <w:pPr>
              <w:rPr>
                <w:sz w:val="8"/>
                <w:szCs w:val="8"/>
              </w:rPr>
            </w:pPr>
          </w:p>
          <w:p w14:paraId="0DD2D828" w14:textId="64EDAEBC" w:rsidR="00C341F0" w:rsidRDefault="00C341F0" w:rsidP="00AD61AD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t>☐ Corporate Registry Search</w:t>
            </w:r>
            <w:r>
              <w:br/>
              <w:t>☐ Public Records Search</w:t>
            </w:r>
            <w:r>
              <w:br/>
              <w:t>☐ Adverse Media Search</w:t>
            </w:r>
          </w:p>
        </w:tc>
        <w:tc>
          <w:tcPr>
            <w:tcW w:w="5174" w:type="dxa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  <w:vAlign w:val="center"/>
          </w:tcPr>
          <w:p w14:paraId="6CBB1BFF" w14:textId="7C2DE4C7" w:rsidR="00C341F0" w:rsidRPr="00F741F9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t>☐ Regulatory Database Search</w:t>
            </w:r>
            <w:r>
              <w:br/>
              <w:t>☐ Ownership Verification</w:t>
            </w:r>
            <w:r>
              <w:br/>
              <w:t>☐ Public Ownership Record Review</w:t>
            </w:r>
            <w:r>
              <w:br/>
              <w:t>☐ Other</w:t>
            </w:r>
          </w:p>
        </w:tc>
      </w:tr>
      <w:tr w:rsidR="00C341F0" w:rsidRPr="00F741F9" w14:paraId="0AA45678" w14:textId="77777777" w:rsidTr="00827180">
        <w:trPr>
          <w:trHeight w:val="512"/>
        </w:trPr>
        <w:tc>
          <w:tcPr>
            <w:tcW w:w="10348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  <w:vAlign w:val="center"/>
          </w:tcPr>
          <w:p w14:paraId="64880CCB" w14:textId="77777777" w:rsidR="00C341F0" w:rsidRPr="00C341F0" w:rsidRDefault="00C341F0" w:rsidP="00827180">
            <w:pPr>
              <w:rPr>
                <w:b/>
                <w:bCs/>
              </w:rPr>
            </w:pPr>
            <w:r w:rsidRPr="00C341F0">
              <w:rPr>
                <w:b/>
                <w:bCs/>
              </w:rPr>
              <w:t>Notes:</w:t>
            </w:r>
          </w:p>
          <w:p w14:paraId="525FC6C0" w14:textId="77777777" w:rsidR="00C341F0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3F588905" w14:textId="77777777" w:rsidR="00C341F0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428D536B" w14:textId="77777777" w:rsidR="00C341F0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42C5F81A" w14:textId="77777777" w:rsidR="00C341F0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3FCBDB2E" w14:textId="77777777" w:rsidR="00C341F0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14:paraId="727FDCC5" w14:textId="77777777" w:rsidR="00C341F0" w:rsidRDefault="00C341F0">
      <w:pPr>
        <w:spacing w:before="0" w:after="0"/>
      </w:pPr>
    </w:p>
    <w:tbl>
      <w:tblPr>
        <w:tblStyle w:val="TableGrid"/>
        <w:tblW w:w="10348" w:type="dxa"/>
        <w:tblInd w:w="-5" w:type="dxa"/>
        <w:tblBorders>
          <w:top w:val="single" w:sz="4" w:space="0" w:color="4F4F4F"/>
          <w:left w:val="single" w:sz="4" w:space="0" w:color="4F4F4F"/>
          <w:bottom w:val="single" w:sz="4" w:space="0" w:color="4F4F4F"/>
          <w:right w:val="single" w:sz="4" w:space="0" w:color="4F4F4F"/>
          <w:insideH w:val="single" w:sz="4" w:space="0" w:color="4F4F4F"/>
          <w:insideV w:val="single" w:sz="4" w:space="0" w:color="4F4F4F"/>
        </w:tblBorders>
        <w:tblLook w:val="04A0" w:firstRow="1" w:lastRow="0" w:firstColumn="1" w:lastColumn="0" w:noHBand="0" w:noVBand="1"/>
      </w:tblPr>
      <w:tblGrid>
        <w:gridCol w:w="10348"/>
      </w:tblGrid>
      <w:tr w:rsidR="00C341F0" w:rsidRPr="00457837" w14:paraId="378C76F0" w14:textId="77777777" w:rsidTr="00827180">
        <w:trPr>
          <w:trHeight w:val="576"/>
        </w:trPr>
        <w:tc>
          <w:tcPr>
            <w:tcW w:w="10348" w:type="dxa"/>
            <w:shd w:val="clear" w:color="auto" w:fill="A67B2D" w:themeFill="accent1"/>
            <w:vAlign w:val="center"/>
          </w:tcPr>
          <w:p w14:paraId="2E4566FB" w14:textId="0F24B3E1" w:rsidR="00C341F0" w:rsidRPr="00BE6B23" w:rsidRDefault="00C341F0" w:rsidP="00827180">
            <w:pPr>
              <w:spacing w:before="0" w:after="12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130329"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>(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>E</w:t>
            </w:r>
            <w:r w:rsidRPr="00130329"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 xml:space="preserve">) </w:t>
            </w:r>
            <w:r w:rsidRPr="00C341F0"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>EDD ASSESSMENT</w:t>
            </w:r>
          </w:p>
        </w:tc>
      </w:tr>
      <w:tr w:rsidR="00C341F0" w:rsidRPr="00F741F9" w14:paraId="33BF9E99" w14:textId="77777777" w:rsidTr="00A10894">
        <w:trPr>
          <w:trHeight w:val="1296"/>
        </w:trPr>
        <w:tc>
          <w:tcPr>
            <w:tcW w:w="10348" w:type="dxa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  <w:vAlign w:val="center"/>
          </w:tcPr>
          <w:p w14:paraId="1322A925" w14:textId="7BE4375F" w:rsidR="00C341F0" w:rsidRPr="00F741F9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C341F0">
              <w:rPr>
                <w:b/>
                <w:bCs/>
              </w:rPr>
              <w:t>Did the information reasonably explain the identified concern?</w:t>
            </w:r>
            <w:r>
              <w:br/>
            </w:r>
            <w:r>
              <w:br/>
              <w:t>☐ Yes</w:t>
            </w:r>
            <w:r>
              <w:br/>
              <w:t>☐ No</w:t>
            </w:r>
          </w:p>
        </w:tc>
      </w:tr>
      <w:tr w:rsidR="00C341F0" w:rsidRPr="00F741F9" w14:paraId="03652F26" w14:textId="77777777" w:rsidTr="00827180">
        <w:trPr>
          <w:trHeight w:val="512"/>
        </w:trPr>
        <w:tc>
          <w:tcPr>
            <w:tcW w:w="10348" w:type="dxa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  <w:vAlign w:val="center"/>
          </w:tcPr>
          <w:p w14:paraId="59342939" w14:textId="28A6EB55" w:rsidR="00C341F0" w:rsidRPr="00C341F0" w:rsidRDefault="00C341F0" w:rsidP="00827180">
            <w:pPr>
              <w:rPr>
                <w:b/>
                <w:bCs/>
              </w:rPr>
            </w:pPr>
            <w:r w:rsidRPr="00C341F0">
              <w:rPr>
                <w:b/>
                <w:bCs/>
              </w:rPr>
              <w:t xml:space="preserve">Provide </w:t>
            </w:r>
            <w:r>
              <w:rPr>
                <w:b/>
                <w:bCs/>
              </w:rPr>
              <w:t xml:space="preserve">a </w:t>
            </w:r>
            <w:r w:rsidRPr="00C341F0">
              <w:rPr>
                <w:b/>
                <w:bCs/>
              </w:rPr>
              <w:t>summary of findings and professional assessment:</w:t>
            </w:r>
          </w:p>
          <w:p w14:paraId="411E6126" w14:textId="77777777" w:rsidR="00C341F0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4581C8CB" w14:textId="77777777" w:rsidR="00C341F0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1F00F35B" w14:textId="77777777" w:rsidR="00C341F0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0284BB36" w14:textId="77777777" w:rsidR="00C341F0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390EAF3B" w14:textId="77777777" w:rsidR="00C341F0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14:paraId="73D8CE4E" w14:textId="77777777" w:rsidR="00C341F0" w:rsidRDefault="00C341F0">
      <w:pPr>
        <w:spacing w:before="0" w:after="0"/>
      </w:pPr>
    </w:p>
    <w:tbl>
      <w:tblPr>
        <w:tblStyle w:val="TableGrid"/>
        <w:tblW w:w="10348" w:type="dxa"/>
        <w:tblInd w:w="-5" w:type="dxa"/>
        <w:tblBorders>
          <w:top w:val="single" w:sz="4" w:space="0" w:color="4F4F4F"/>
          <w:left w:val="single" w:sz="4" w:space="0" w:color="4F4F4F"/>
          <w:bottom w:val="single" w:sz="4" w:space="0" w:color="4F4F4F"/>
          <w:right w:val="single" w:sz="4" w:space="0" w:color="4F4F4F"/>
          <w:insideH w:val="single" w:sz="4" w:space="0" w:color="4F4F4F"/>
          <w:insideV w:val="single" w:sz="4" w:space="0" w:color="4F4F4F"/>
        </w:tblBorders>
        <w:tblLook w:val="04A0" w:firstRow="1" w:lastRow="0" w:firstColumn="1" w:lastColumn="0" w:noHBand="0" w:noVBand="1"/>
      </w:tblPr>
      <w:tblGrid>
        <w:gridCol w:w="5174"/>
        <w:gridCol w:w="5174"/>
      </w:tblGrid>
      <w:tr w:rsidR="00C341F0" w:rsidRPr="00457837" w14:paraId="558342B4" w14:textId="77777777" w:rsidTr="00827180">
        <w:trPr>
          <w:trHeight w:val="576"/>
        </w:trPr>
        <w:tc>
          <w:tcPr>
            <w:tcW w:w="10348" w:type="dxa"/>
            <w:gridSpan w:val="2"/>
            <w:shd w:val="clear" w:color="auto" w:fill="A67B2D" w:themeFill="accent1"/>
            <w:vAlign w:val="center"/>
          </w:tcPr>
          <w:p w14:paraId="5F6F8D0E" w14:textId="57AFCDB4" w:rsidR="00C341F0" w:rsidRPr="00BE6B23" w:rsidRDefault="00C341F0" w:rsidP="00827180">
            <w:pPr>
              <w:spacing w:before="0" w:after="12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130329"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>(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>F</w:t>
            </w:r>
            <w:r w:rsidRPr="00130329"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 xml:space="preserve">) 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>OUTCOME OF REVIEW</w:t>
            </w:r>
          </w:p>
        </w:tc>
      </w:tr>
      <w:tr w:rsidR="00C341F0" w:rsidRPr="00F741F9" w14:paraId="37047CDF" w14:textId="77777777" w:rsidTr="00C341F0">
        <w:trPr>
          <w:trHeight w:val="1584"/>
        </w:trPr>
        <w:tc>
          <w:tcPr>
            <w:tcW w:w="5174" w:type="dxa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  <w:vAlign w:val="center"/>
          </w:tcPr>
          <w:p w14:paraId="27A2CD75" w14:textId="7985920D" w:rsidR="00C341F0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t>☐ Concern Resolved</w:t>
            </w:r>
            <w:r>
              <w:br/>
              <w:t>☐ Additional Information Required</w:t>
            </w:r>
            <w:r>
              <w:br/>
              <w:t>☐ Additional EDD Required</w:t>
            </w:r>
            <w:r>
              <w:br/>
              <w:t>☐ Escalated to Deputy CAMLO</w:t>
            </w:r>
            <w:r>
              <w:br/>
              <w:t>☐ Escalated to CAMLO</w:t>
            </w:r>
          </w:p>
        </w:tc>
        <w:tc>
          <w:tcPr>
            <w:tcW w:w="5174" w:type="dxa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  <w:vAlign w:val="center"/>
          </w:tcPr>
          <w:p w14:paraId="2BB0C1B8" w14:textId="31B113C3" w:rsidR="00C341F0" w:rsidRPr="00F741F9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t>☐ Monitoring Frequency Increased</w:t>
            </w:r>
            <w:r>
              <w:br/>
              <w:t>☐ Service Restrictions Recommended</w:t>
            </w:r>
            <w:r>
              <w:br/>
              <w:t>☐ Risk Rating Change Recommended</w:t>
            </w:r>
            <w:r>
              <w:br/>
              <w:t>☐ Relationship Declined</w:t>
            </w:r>
            <w:r>
              <w:br/>
              <w:t>☐ Other</w:t>
            </w:r>
          </w:p>
        </w:tc>
      </w:tr>
      <w:tr w:rsidR="00C341F0" w:rsidRPr="00F741F9" w14:paraId="7ED3F7E8" w14:textId="77777777" w:rsidTr="00827180">
        <w:trPr>
          <w:trHeight w:val="512"/>
        </w:trPr>
        <w:tc>
          <w:tcPr>
            <w:tcW w:w="10348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  <w:vAlign w:val="center"/>
          </w:tcPr>
          <w:p w14:paraId="4237465C" w14:textId="74B22563" w:rsidR="00C341F0" w:rsidRPr="00C341F0" w:rsidRDefault="00C341F0" w:rsidP="00827180">
            <w:pPr>
              <w:rPr>
                <w:b/>
                <w:bCs/>
              </w:rPr>
            </w:pPr>
            <w:r>
              <w:rPr>
                <w:b/>
                <w:bCs/>
              </w:rPr>
              <w:t>Comments:</w:t>
            </w:r>
          </w:p>
          <w:p w14:paraId="5D931EF9" w14:textId="77777777" w:rsidR="00C341F0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70181158" w14:textId="77777777" w:rsidR="00C341F0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665E4378" w14:textId="77777777" w:rsidR="00C341F0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494F3F04" w14:textId="77777777" w:rsidR="00C341F0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00314FED" w14:textId="77777777" w:rsidR="00C341F0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14:paraId="29532417" w14:textId="3ED105D0" w:rsidR="00500AA9" w:rsidRDefault="00500AA9">
      <w:pPr>
        <w:spacing w:before="0" w:after="0"/>
      </w:pPr>
      <w:r>
        <w:br w:type="page"/>
      </w:r>
    </w:p>
    <w:tbl>
      <w:tblPr>
        <w:tblStyle w:val="TableGrid"/>
        <w:tblW w:w="10348" w:type="dxa"/>
        <w:tblInd w:w="-5" w:type="dxa"/>
        <w:tblBorders>
          <w:top w:val="single" w:sz="4" w:space="0" w:color="4F4F4F"/>
          <w:left w:val="single" w:sz="4" w:space="0" w:color="4F4F4F"/>
          <w:bottom w:val="single" w:sz="4" w:space="0" w:color="4F4F4F"/>
          <w:right w:val="single" w:sz="4" w:space="0" w:color="4F4F4F"/>
          <w:insideH w:val="single" w:sz="4" w:space="0" w:color="4F4F4F"/>
          <w:insideV w:val="single" w:sz="4" w:space="0" w:color="4F4F4F"/>
        </w:tblBorders>
        <w:tblLook w:val="04A0" w:firstRow="1" w:lastRow="0" w:firstColumn="1" w:lastColumn="0" w:noHBand="0" w:noVBand="1"/>
      </w:tblPr>
      <w:tblGrid>
        <w:gridCol w:w="5174"/>
        <w:gridCol w:w="5174"/>
      </w:tblGrid>
      <w:tr w:rsidR="00C341F0" w:rsidRPr="00457837" w14:paraId="67DBF740" w14:textId="77777777" w:rsidTr="00827180">
        <w:trPr>
          <w:trHeight w:val="576"/>
        </w:trPr>
        <w:tc>
          <w:tcPr>
            <w:tcW w:w="10348" w:type="dxa"/>
            <w:gridSpan w:val="2"/>
            <w:shd w:val="clear" w:color="auto" w:fill="A67B2D" w:themeFill="accent1"/>
            <w:vAlign w:val="center"/>
          </w:tcPr>
          <w:p w14:paraId="55DF0552" w14:textId="2195EDDE" w:rsidR="00C341F0" w:rsidRPr="00BE6B23" w:rsidRDefault="00C341F0" w:rsidP="00827180">
            <w:pPr>
              <w:spacing w:before="0" w:after="12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130329"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lastRenderedPageBreak/>
              <w:t>(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>G</w:t>
            </w:r>
            <w:r w:rsidRPr="00130329"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 xml:space="preserve">) </w:t>
            </w:r>
            <w:r w:rsidRPr="00C341F0"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 xml:space="preserve"> FINAL DETERMINATION</w:t>
            </w:r>
          </w:p>
        </w:tc>
      </w:tr>
      <w:tr w:rsidR="00C341F0" w:rsidRPr="00F741F9" w14:paraId="54B8C1D7" w14:textId="77777777" w:rsidTr="00AD61AD">
        <w:trPr>
          <w:trHeight w:val="2016"/>
        </w:trPr>
        <w:tc>
          <w:tcPr>
            <w:tcW w:w="5174" w:type="dxa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  <w:vAlign w:val="center"/>
          </w:tcPr>
          <w:p w14:paraId="7CA931A1" w14:textId="6168AC1F" w:rsidR="00C341F0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AD61AD">
              <w:rPr>
                <w:b/>
                <w:bCs/>
              </w:rPr>
              <w:t>Current Risk Classification:</w:t>
            </w:r>
            <w:r>
              <w:br/>
            </w:r>
            <w:r>
              <w:br/>
              <w:t xml:space="preserve">☐ </w:t>
            </w:r>
            <w:r w:rsidR="004A6C34" w:rsidRPr="004A6C34">
              <w:t>Minimal / N/A Risk</w:t>
            </w:r>
            <w:r>
              <w:br/>
              <w:t>☐ Low Risk</w:t>
            </w:r>
            <w:r>
              <w:br/>
              <w:t>☐ Medium Risk</w:t>
            </w:r>
            <w:r>
              <w:br/>
              <w:t>☐ High Risk</w:t>
            </w:r>
          </w:p>
        </w:tc>
        <w:tc>
          <w:tcPr>
            <w:tcW w:w="5174" w:type="dxa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</w:tcPr>
          <w:p w14:paraId="48D98D6F" w14:textId="77777777" w:rsidR="00AD61AD" w:rsidRPr="00AD61AD" w:rsidRDefault="00AD61AD" w:rsidP="00AD61AD">
            <w:pPr>
              <w:rPr>
                <w:sz w:val="12"/>
                <w:szCs w:val="12"/>
              </w:rPr>
            </w:pPr>
          </w:p>
          <w:p w14:paraId="01E1F676" w14:textId="7A026494" w:rsidR="00C341F0" w:rsidRPr="00F741F9" w:rsidRDefault="00C341F0" w:rsidP="00AD61AD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AD61AD">
              <w:rPr>
                <w:b/>
                <w:bCs/>
              </w:rPr>
              <w:t>Has the Risk Classification Changed?</w:t>
            </w:r>
            <w:r>
              <w:br/>
            </w:r>
            <w:r>
              <w:br/>
              <w:t>☐ No</w:t>
            </w:r>
            <w:r>
              <w:br/>
              <w:t>☐ Yes</w:t>
            </w:r>
          </w:p>
        </w:tc>
      </w:tr>
      <w:tr w:rsidR="00C341F0" w:rsidRPr="00F741F9" w14:paraId="444EDB5D" w14:textId="77777777" w:rsidTr="00827180">
        <w:trPr>
          <w:trHeight w:val="512"/>
        </w:trPr>
        <w:tc>
          <w:tcPr>
            <w:tcW w:w="10348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  <w:vAlign w:val="center"/>
          </w:tcPr>
          <w:p w14:paraId="4EF13F0E" w14:textId="77777777" w:rsidR="00C341F0" w:rsidRPr="00C341F0" w:rsidRDefault="00C341F0" w:rsidP="00827180">
            <w:pPr>
              <w:rPr>
                <w:b/>
                <w:bCs/>
              </w:rPr>
            </w:pPr>
            <w:r>
              <w:rPr>
                <w:b/>
                <w:bCs/>
              </w:rPr>
              <w:t>Comments:</w:t>
            </w:r>
          </w:p>
          <w:p w14:paraId="180CE6C9" w14:textId="77777777" w:rsidR="00C341F0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41FE79AC" w14:textId="77777777" w:rsidR="00C341F0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29F80EDA" w14:textId="77777777" w:rsidR="00C341F0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193202D3" w14:textId="77777777" w:rsidR="003C2DD1" w:rsidRDefault="003C2DD1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  <w:p w14:paraId="2C5E9A36" w14:textId="77777777" w:rsidR="00C341F0" w:rsidRDefault="00C341F0" w:rsidP="00827180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AD61AD" w:rsidRPr="00F741F9" w14:paraId="2A3C4D98" w14:textId="77777777" w:rsidTr="00827180">
        <w:trPr>
          <w:trHeight w:val="512"/>
        </w:trPr>
        <w:tc>
          <w:tcPr>
            <w:tcW w:w="10348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  <w:vAlign w:val="center"/>
          </w:tcPr>
          <w:p w14:paraId="3151CD43" w14:textId="7BD9A40C" w:rsidR="00AD61AD" w:rsidRDefault="00AD61AD" w:rsidP="00827180">
            <w:pPr>
              <w:rPr>
                <w:b/>
                <w:bCs/>
              </w:rPr>
            </w:pPr>
            <w:r w:rsidRPr="00AD61AD">
              <w:rPr>
                <w:b/>
                <w:bCs/>
              </w:rPr>
              <w:t>Additional Monitoring Required?</w:t>
            </w:r>
            <w:r>
              <w:br/>
            </w:r>
            <w:r>
              <w:br/>
              <w:t>☐ No</w:t>
            </w:r>
            <w:r>
              <w:br/>
              <w:t>☐ Yes</w:t>
            </w:r>
          </w:p>
        </w:tc>
      </w:tr>
      <w:tr w:rsidR="00AD61AD" w:rsidRPr="00F741F9" w14:paraId="6220A2BB" w14:textId="77777777" w:rsidTr="00827180">
        <w:trPr>
          <w:trHeight w:val="512"/>
        </w:trPr>
        <w:tc>
          <w:tcPr>
            <w:tcW w:w="10348" w:type="dxa"/>
            <w:gridSpan w:val="2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  <w:vAlign w:val="center"/>
          </w:tcPr>
          <w:p w14:paraId="10D76F91" w14:textId="77777777" w:rsidR="00AD61AD" w:rsidRDefault="00AD61AD" w:rsidP="00827180">
            <w:pPr>
              <w:rPr>
                <w:b/>
                <w:bCs/>
              </w:rPr>
            </w:pPr>
            <w:r w:rsidRPr="00AD61AD">
              <w:rPr>
                <w:b/>
                <w:bCs/>
              </w:rPr>
              <w:t>If Yes, Describe:</w:t>
            </w:r>
          </w:p>
          <w:p w14:paraId="2B57EE74" w14:textId="77777777" w:rsidR="00AD61AD" w:rsidRDefault="00AD61AD" w:rsidP="00827180">
            <w:pPr>
              <w:rPr>
                <w:b/>
                <w:bCs/>
              </w:rPr>
            </w:pPr>
          </w:p>
          <w:p w14:paraId="7681BDEC" w14:textId="77777777" w:rsidR="00AD61AD" w:rsidRDefault="00AD61AD" w:rsidP="00827180">
            <w:pPr>
              <w:rPr>
                <w:b/>
                <w:bCs/>
              </w:rPr>
            </w:pPr>
          </w:p>
          <w:p w14:paraId="197B7794" w14:textId="77777777" w:rsidR="003C2DD1" w:rsidRDefault="003C2DD1" w:rsidP="00827180">
            <w:pPr>
              <w:rPr>
                <w:b/>
                <w:bCs/>
              </w:rPr>
            </w:pPr>
          </w:p>
          <w:p w14:paraId="7F47CA54" w14:textId="77777777" w:rsidR="00AD61AD" w:rsidRDefault="00AD61AD" w:rsidP="00827180">
            <w:pPr>
              <w:rPr>
                <w:b/>
                <w:bCs/>
              </w:rPr>
            </w:pPr>
          </w:p>
          <w:p w14:paraId="66799A48" w14:textId="21EDA36F" w:rsidR="00AD61AD" w:rsidRPr="00AD61AD" w:rsidRDefault="00AD61AD" w:rsidP="00827180">
            <w:pPr>
              <w:rPr>
                <w:b/>
                <w:bCs/>
              </w:rPr>
            </w:pPr>
          </w:p>
        </w:tc>
      </w:tr>
    </w:tbl>
    <w:p w14:paraId="43EBE627" w14:textId="77777777" w:rsidR="00A56349" w:rsidRDefault="00A56349" w:rsidP="00C341F0"/>
    <w:tbl>
      <w:tblPr>
        <w:tblStyle w:val="TableGrid"/>
        <w:tblW w:w="10348" w:type="dxa"/>
        <w:tblInd w:w="-5" w:type="dxa"/>
        <w:tblBorders>
          <w:top w:val="single" w:sz="4" w:space="0" w:color="4F4F4F"/>
          <w:left w:val="single" w:sz="4" w:space="0" w:color="4F4F4F"/>
          <w:bottom w:val="single" w:sz="4" w:space="0" w:color="4F4F4F"/>
          <w:right w:val="single" w:sz="4" w:space="0" w:color="4F4F4F"/>
          <w:insideH w:val="single" w:sz="4" w:space="0" w:color="4F4F4F"/>
          <w:insideV w:val="single" w:sz="4" w:space="0" w:color="4F4F4F"/>
        </w:tblBorders>
        <w:tblLook w:val="04A0" w:firstRow="1" w:lastRow="0" w:firstColumn="1" w:lastColumn="0" w:noHBand="0" w:noVBand="1"/>
      </w:tblPr>
      <w:tblGrid>
        <w:gridCol w:w="10348"/>
      </w:tblGrid>
      <w:tr w:rsidR="00AD61AD" w:rsidRPr="00457837" w14:paraId="1B879F48" w14:textId="77777777" w:rsidTr="00827180">
        <w:trPr>
          <w:trHeight w:val="576"/>
        </w:trPr>
        <w:tc>
          <w:tcPr>
            <w:tcW w:w="10348" w:type="dxa"/>
            <w:shd w:val="clear" w:color="auto" w:fill="A67B2D" w:themeFill="accent1"/>
            <w:vAlign w:val="center"/>
          </w:tcPr>
          <w:p w14:paraId="63F3D036" w14:textId="23458635" w:rsidR="00AD61AD" w:rsidRPr="00BE6B23" w:rsidRDefault="009420C1" w:rsidP="00827180">
            <w:pPr>
              <w:spacing w:before="0" w:after="12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>(H</w:t>
            </w:r>
            <w:r w:rsidR="00AD61AD" w:rsidRPr="00130329"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 xml:space="preserve">) </w:t>
            </w:r>
            <w:r w:rsidR="00AD61AD" w:rsidRPr="00AD61AD">
              <w:rPr>
                <w:rFonts w:ascii="Calibri" w:hAnsi="Calibri" w:cs="Calibri"/>
                <w:b/>
                <w:bCs/>
                <w:color w:val="FFFFFF" w:themeColor="background1"/>
                <w:sz w:val="24"/>
                <w:shd w:val="clear" w:color="auto" w:fill="A67B2D" w:themeFill="accent1"/>
              </w:rPr>
              <w:t>DOCUMENTATION CONFIRMATION</w:t>
            </w:r>
          </w:p>
        </w:tc>
      </w:tr>
      <w:tr w:rsidR="00AD61AD" w:rsidRPr="00F741F9" w14:paraId="4E903338" w14:textId="77777777" w:rsidTr="00AD61AD">
        <w:trPr>
          <w:trHeight w:val="2304"/>
        </w:trPr>
        <w:tc>
          <w:tcPr>
            <w:tcW w:w="10348" w:type="dxa"/>
            <w:tcBorders>
              <w:top w:val="single" w:sz="4" w:space="0" w:color="4F4F4F"/>
              <w:left w:val="single" w:sz="4" w:space="0" w:color="4F4F4F"/>
              <w:bottom w:val="single" w:sz="4" w:space="0" w:color="4F4F4F"/>
              <w:right w:val="single" w:sz="4" w:space="0" w:color="4F4F4F"/>
            </w:tcBorders>
            <w:shd w:val="clear" w:color="auto" w:fill="FFFFFF" w:themeFill="background1"/>
            <w:vAlign w:val="center"/>
          </w:tcPr>
          <w:p w14:paraId="3CF643B4" w14:textId="24E3902B" w:rsidR="00AD61AD" w:rsidRPr="00AD61AD" w:rsidRDefault="00AD61AD" w:rsidP="00827180">
            <w:r>
              <w:t>☐ The Enhanced Due Diligence procedures were completed in accordance with the CSS AML/ATF Risk Assessment Manual.</w:t>
            </w:r>
            <w:r>
              <w:br/>
              <w:t>☐ All relevant supporting documentation has been retained in the client file.</w:t>
            </w:r>
            <w:r>
              <w:br/>
              <w:t>☐ All findings, conclusions, and recommendations have been documented.</w:t>
            </w:r>
            <w:r>
              <w:br/>
              <w:t>☐ Escalation requirements have been considered.</w:t>
            </w:r>
            <w:r>
              <w:br/>
              <w:t>☐ Ongoing monitoring requirements have been updated where necessary.</w:t>
            </w:r>
          </w:p>
        </w:tc>
      </w:tr>
    </w:tbl>
    <w:p w14:paraId="7F1F0445" w14:textId="267CF03E" w:rsidR="003C2DD1" w:rsidRDefault="003C2DD1" w:rsidP="00C341F0"/>
    <w:p w14:paraId="22194BAC" w14:textId="77777777" w:rsidR="003C2DD1" w:rsidRDefault="003C2DD1">
      <w:pPr>
        <w:spacing w:before="0" w:after="0"/>
      </w:pPr>
      <w:r>
        <w:br w:type="page"/>
      </w:r>
    </w:p>
    <w:p w14:paraId="54FDC50A" w14:textId="77777777" w:rsidR="00AD61AD" w:rsidRDefault="00AD61AD" w:rsidP="00C341F0"/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2972"/>
        <w:gridCol w:w="7371"/>
      </w:tblGrid>
      <w:tr w:rsidR="00716AE0" w14:paraId="167197EC" w14:textId="77777777" w:rsidTr="00716AE0">
        <w:trPr>
          <w:trHeight w:val="432"/>
        </w:trPr>
        <w:tc>
          <w:tcPr>
            <w:tcW w:w="10343" w:type="dxa"/>
            <w:gridSpan w:val="2"/>
            <w:tcBorders>
              <w:bottom w:val="single" w:sz="4" w:space="0" w:color="FFFFFF" w:themeColor="background1"/>
            </w:tcBorders>
            <w:shd w:val="clear" w:color="auto" w:fill="A67B2D" w:themeFill="accent1"/>
            <w:vAlign w:val="center"/>
          </w:tcPr>
          <w:p w14:paraId="3024FFAF" w14:textId="02E631B4" w:rsidR="00716AE0" w:rsidRPr="00716AE0" w:rsidRDefault="00716AE0" w:rsidP="00827180">
            <w:pPr>
              <w:spacing w:before="0" w:after="0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(</w:t>
            </w:r>
            <w:r w:rsidR="009420C1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I</w:t>
            </w:r>
            <w:r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) APPROVALS</w:t>
            </w:r>
          </w:p>
        </w:tc>
      </w:tr>
      <w:tr w:rsidR="00716AE0" w14:paraId="2FF31925" w14:textId="77777777" w:rsidTr="00716AE0">
        <w:trPr>
          <w:trHeight w:val="288"/>
        </w:trPr>
        <w:tc>
          <w:tcPr>
            <w:tcW w:w="10343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41ECAE9A" w14:textId="7B3FC3E2" w:rsidR="00716AE0" w:rsidRPr="003C2DD1" w:rsidRDefault="00716AE0" w:rsidP="00827180">
            <w:pPr>
              <w:spacing w:before="0" w:after="0"/>
              <w:rPr>
                <w:rFonts w:ascii="Calibri" w:hAnsi="Calibri" w:cs="Calibri"/>
                <w:b/>
                <w:bCs/>
                <w:i/>
                <w:iCs/>
                <w:color w:val="auto"/>
                <w:sz w:val="22"/>
                <w:szCs w:val="22"/>
              </w:rPr>
            </w:pPr>
            <w:r w:rsidRPr="003C2DD1">
              <w:rPr>
                <w:rFonts w:cs="Calibri"/>
                <w:b/>
                <w:bCs/>
                <w:i/>
                <w:iCs/>
                <w:color w:val="auto"/>
                <w:sz w:val="20"/>
                <w:szCs w:val="20"/>
              </w:rPr>
              <w:t>Prepared By:</w:t>
            </w:r>
          </w:p>
        </w:tc>
      </w:tr>
      <w:tr w:rsidR="00716AE0" w14:paraId="503879BC" w14:textId="77777777" w:rsidTr="00827180">
        <w:trPr>
          <w:trHeight w:val="432"/>
        </w:trPr>
        <w:tc>
          <w:tcPr>
            <w:tcW w:w="297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1C187A0F" w14:textId="3D5F5C99" w:rsidR="00716AE0" w:rsidRPr="00130329" w:rsidRDefault="003C2DD1" w:rsidP="00827180">
            <w:pPr>
              <w:spacing w:before="0" w:after="0"/>
              <w:rPr>
                <w:rFonts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auto"/>
                <w:sz w:val="22"/>
                <w:szCs w:val="22"/>
              </w:rPr>
              <w:t>Name</w:t>
            </w:r>
            <w:r w:rsidR="00716AE0" w:rsidRPr="00130329">
              <w:rPr>
                <w:rFonts w:cs="Calibri"/>
                <w:b/>
                <w:bCs/>
                <w:color w:val="auto"/>
                <w:sz w:val="22"/>
                <w:szCs w:val="22"/>
              </w:rPr>
              <w:t>:</w:t>
            </w:r>
          </w:p>
        </w:tc>
        <w:tc>
          <w:tcPr>
            <w:tcW w:w="7371" w:type="dxa"/>
            <w:vAlign w:val="center"/>
          </w:tcPr>
          <w:p w14:paraId="720F4E37" w14:textId="77777777" w:rsidR="00716AE0" w:rsidRDefault="00716AE0" w:rsidP="00827180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  <w:tr w:rsidR="003C2DD1" w14:paraId="114C0046" w14:textId="77777777" w:rsidTr="00827180">
        <w:trPr>
          <w:trHeight w:val="432"/>
        </w:trPr>
        <w:tc>
          <w:tcPr>
            <w:tcW w:w="297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587B8246" w14:textId="50B01628" w:rsidR="003C2DD1" w:rsidRDefault="003C2DD1" w:rsidP="00827180">
            <w:pPr>
              <w:spacing w:before="0" w:after="0"/>
              <w:rPr>
                <w:rFonts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auto"/>
                <w:sz w:val="22"/>
                <w:szCs w:val="22"/>
              </w:rPr>
              <w:t>Position:</w:t>
            </w:r>
          </w:p>
        </w:tc>
        <w:tc>
          <w:tcPr>
            <w:tcW w:w="7371" w:type="dxa"/>
            <w:vAlign w:val="center"/>
          </w:tcPr>
          <w:p w14:paraId="15419DB6" w14:textId="77777777" w:rsidR="003C2DD1" w:rsidRDefault="003C2DD1" w:rsidP="00827180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  <w:tr w:rsidR="00716AE0" w14:paraId="421C14B9" w14:textId="77777777" w:rsidTr="00827180">
        <w:trPr>
          <w:trHeight w:val="432"/>
        </w:trPr>
        <w:tc>
          <w:tcPr>
            <w:tcW w:w="297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21A2EE8D" w14:textId="3DEE03EA" w:rsidR="00716AE0" w:rsidRPr="00130329" w:rsidRDefault="00716AE0" w:rsidP="00827180">
            <w:pPr>
              <w:spacing w:before="0" w:after="0"/>
              <w:rPr>
                <w:rFonts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auto"/>
                <w:sz w:val="22"/>
                <w:szCs w:val="22"/>
              </w:rPr>
              <w:t>Signatures:</w:t>
            </w:r>
          </w:p>
        </w:tc>
        <w:tc>
          <w:tcPr>
            <w:tcW w:w="7371" w:type="dxa"/>
            <w:vAlign w:val="center"/>
          </w:tcPr>
          <w:p w14:paraId="02A6551E" w14:textId="77777777" w:rsidR="00716AE0" w:rsidRDefault="00716AE0" w:rsidP="00827180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  <w:tr w:rsidR="00716AE0" w14:paraId="115F0E6D" w14:textId="77777777" w:rsidTr="00827180">
        <w:trPr>
          <w:trHeight w:val="432"/>
        </w:trPr>
        <w:tc>
          <w:tcPr>
            <w:tcW w:w="297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0DAA4A47" w14:textId="467F9B38" w:rsidR="00716AE0" w:rsidRDefault="00716AE0" w:rsidP="00827180">
            <w:pPr>
              <w:spacing w:before="0" w:after="0"/>
              <w:rPr>
                <w:rFonts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auto"/>
                <w:sz w:val="22"/>
                <w:szCs w:val="22"/>
              </w:rPr>
              <w:t>Date:</w:t>
            </w:r>
          </w:p>
        </w:tc>
        <w:tc>
          <w:tcPr>
            <w:tcW w:w="7371" w:type="dxa"/>
            <w:vAlign w:val="center"/>
          </w:tcPr>
          <w:p w14:paraId="58F02F9A" w14:textId="77777777" w:rsidR="00716AE0" w:rsidRDefault="00716AE0" w:rsidP="00827180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  <w:tr w:rsidR="003C2DD1" w14:paraId="4F914C6E" w14:textId="77777777" w:rsidTr="003C2DD1">
        <w:trPr>
          <w:trHeight w:val="720"/>
        </w:trPr>
        <w:tc>
          <w:tcPr>
            <w:tcW w:w="297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6C6513E3" w14:textId="77777777" w:rsidR="003C2DD1" w:rsidRDefault="003C2DD1" w:rsidP="003C2DD1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/>
                <w:b/>
                <w:bCs/>
                <w:i/>
                <w:iCs/>
                <w:color w:val="auto"/>
                <w:sz w:val="20"/>
                <w:szCs w:val="20"/>
              </w:rPr>
              <w:t xml:space="preserve">Reviewed </w:t>
            </w:r>
            <w:r w:rsidRPr="003C2DD1">
              <w:rPr>
                <w:rFonts w:cs="Calibri"/>
                <w:b/>
                <w:bCs/>
                <w:i/>
                <w:iCs/>
                <w:color w:val="auto"/>
                <w:sz w:val="20"/>
                <w:szCs w:val="20"/>
              </w:rPr>
              <w:t>By:</w:t>
            </w:r>
          </w:p>
        </w:tc>
        <w:tc>
          <w:tcPr>
            <w:tcW w:w="737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0606D7CB" w14:textId="3A56379C" w:rsidR="003C2DD1" w:rsidRDefault="003C2DD1" w:rsidP="003C2DD1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>
              <w:t>☐ Deputy CAMLO</w:t>
            </w:r>
            <w:r>
              <w:br/>
              <w:t>☐ CAMLO</w:t>
            </w:r>
          </w:p>
        </w:tc>
      </w:tr>
      <w:tr w:rsidR="00716AE0" w14:paraId="23EB07FD" w14:textId="77777777" w:rsidTr="00827180">
        <w:trPr>
          <w:trHeight w:val="432"/>
        </w:trPr>
        <w:tc>
          <w:tcPr>
            <w:tcW w:w="297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142DEEF5" w14:textId="3CBD6B4B" w:rsidR="00716AE0" w:rsidRDefault="003C2DD1" w:rsidP="00827180">
            <w:pPr>
              <w:spacing w:before="0" w:after="0"/>
              <w:rPr>
                <w:rFonts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auto"/>
                <w:sz w:val="22"/>
                <w:szCs w:val="22"/>
              </w:rPr>
              <w:t>Name:</w:t>
            </w:r>
          </w:p>
        </w:tc>
        <w:tc>
          <w:tcPr>
            <w:tcW w:w="7371" w:type="dxa"/>
            <w:vAlign w:val="center"/>
          </w:tcPr>
          <w:p w14:paraId="4134DC0F" w14:textId="77777777" w:rsidR="00716AE0" w:rsidRDefault="00716AE0" w:rsidP="00827180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  <w:tr w:rsidR="003C2DD1" w14:paraId="143B558E" w14:textId="77777777" w:rsidTr="00827180">
        <w:trPr>
          <w:trHeight w:val="432"/>
        </w:trPr>
        <w:tc>
          <w:tcPr>
            <w:tcW w:w="297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013E2F93" w14:textId="47961D37" w:rsidR="003C2DD1" w:rsidRDefault="003C2DD1" w:rsidP="00827180">
            <w:pPr>
              <w:spacing w:before="0" w:after="0"/>
              <w:rPr>
                <w:rFonts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auto"/>
                <w:sz w:val="22"/>
                <w:szCs w:val="22"/>
              </w:rPr>
              <w:t>Signature:</w:t>
            </w:r>
          </w:p>
        </w:tc>
        <w:tc>
          <w:tcPr>
            <w:tcW w:w="7371" w:type="dxa"/>
            <w:vAlign w:val="center"/>
          </w:tcPr>
          <w:p w14:paraId="49B3DD3D" w14:textId="77777777" w:rsidR="003C2DD1" w:rsidRDefault="003C2DD1" w:rsidP="00827180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  <w:tr w:rsidR="003C2DD1" w14:paraId="5A300748" w14:textId="77777777" w:rsidTr="00827180">
        <w:trPr>
          <w:trHeight w:val="432"/>
        </w:trPr>
        <w:tc>
          <w:tcPr>
            <w:tcW w:w="297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  <w:vAlign w:val="center"/>
          </w:tcPr>
          <w:p w14:paraId="2CCE963F" w14:textId="6B948611" w:rsidR="003C2DD1" w:rsidRDefault="003C2DD1" w:rsidP="00827180">
            <w:pPr>
              <w:spacing w:before="0" w:after="0"/>
              <w:rPr>
                <w:rFonts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auto"/>
                <w:sz w:val="22"/>
                <w:szCs w:val="22"/>
              </w:rPr>
              <w:t>Date:</w:t>
            </w:r>
          </w:p>
        </w:tc>
        <w:tc>
          <w:tcPr>
            <w:tcW w:w="7371" w:type="dxa"/>
            <w:vAlign w:val="center"/>
          </w:tcPr>
          <w:p w14:paraId="0C66AE0E" w14:textId="77777777" w:rsidR="003C2DD1" w:rsidRDefault="003C2DD1" w:rsidP="00827180">
            <w:pPr>
              <w:spacing w:before="0" w:after="0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</w:p>
        </w:tc>
      </w:tr>
    </w:tbl>
    <w:p w14:paraId="69E3D773" w14:textId="77777777" w:rsidR="00716AE0" w:rsidRPr="00554AB1" w:rsidRDefault="00716AE0" w:rsidP="00C341F0"/>
    <w:sectPr w:rsidR="00716AE0" w:rsidRPr="00554AB1" w:rsidSect="00F628A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21" w:right="1021" w:bottom="1021" w:left="1021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6E179" w14:textId="77777777" w:rsidR="00DF25BE" w:rsidRDefault="00DF25BE" w:rsidP="00EA7516">
      <w:r>
        <w:separator/>
      </w:r>
    </w:p>
  </w:endnote>
  <w:endnote w:type="continuationSeparator" w:id="0">
    <w:p w14:paraId="01F9E2A4" w14:textId="77777777" w:rsidR="00DF25BE" w:rsidRDefault="00DF25BE" w:rsidP="00EA7516">
      <w:r>
        <w:continuationSeparator/>
      </w:r>
    </w:p>
  </w:endnote>
  <w:endnote w:type="continuationNotice" w:id="1">
    <w:p w14:paraId="255B9CD8" w14:textId="77777777" w:rsidR="00DF25BE" w:rsidRDefault="00DF25BE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56759" w14:textId="77777777" w:rsidR="00134EB6" w:rsidRDefault="00134E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5498979"/>
      <w:docPartObj>
        <w:docPartGallery w:val="Page Numbers (Bottom of Page)"/>
        <w:docPartUnique/>
      </w:docPartObj>
    </w:sdtPr>
    <w:sdtEndPr>
      <w:rPr>
        <w:rFonts w:ascii="Calibri" w:hAnsi="Calibri" w:cs="Calibri"/>
        <w:noProof/>
        <w:sz w:val="20"/>
        <w:szCs w:val="20"/>
      </w:rPr>
    </w:sdtEndPr>
    <w:sdtContent>
      <w:sdt>
        <w:sdtPr>
          <w:id w:val="-22322603"/>
          <w:docPartObj>
            <w:docPartGallery w:val="Page Numbers (Bottom of Page)"/>
            <w:docPartUnique/>
          </w:docPartObj>
        </w:sdtPr>
        <w:sdtEndPr>
          <w:rPr>
            <w:noProof/>
            <w:sz w:val="18"/>
            <w:szCs w:val="18"/>
          </w:rPr>
        </w:sdtEndPr>
        <w:sdtContent>
          <w:p w14:paraId="5E2397B1" w14:textId="2720E82E" w:rsidR="00134EB6" w:rsidRPr="000D7271" w:rsidRDefault="00134EB6" w:rsidP="00134EB6">
            <w:pPr>
              <w:pStyle w:val="Footer"/>
              <w:jc w:val="right"/>
              <w:rPr>
                <w:color w:val="auto"/>
                <w:sz w:val="18"/>
                <w:szCs w:val="18"/>
              </w:rPr>
            </w:pPr>
            <w:r w:rsidRPr="000D7271">
              <w:rPr>
                <w:color w:val="auto"/>
                <w:sz w:val="18"/>
                <w:szCs w:val="18"/>
              </w:rPr>
              <w:t xml:space="preserve">Document #: </w:t>
            </w:r>
            <w:r w:rsidRPr="000D7271">
              <w:rPr>
                <w:b/>
                <w:color w:val="auto"/>
                <w:sz w:val="18"/>
                <w:szCs w:val="18"/>
              </w:rPr>
              <w:t>CrawfordSS</w:t>
            </w:r>
            <w:r>
              <w:rPr>
                <w:b/>
                <w:color w:val="auto"/>
                <w:sz w:val="18"/>
                <w:szCs w:val="18"/>
              </w:rPr>
              <w:t>EnhancedDueDiligence</w:t>
            </w:r>
            <w:r w:rsidRPr="000D7271">
              <w:rPr>
                <w:b/>
                <w:color w:val="auto"/>
                <w:sz w:val="18"/>
                <w:szCs w:val="18"/>
              </w:rPr>
              <w:t>2026</w:t>
            </w:r>
          </w:p>
          <w:p w14:paraId="167F470E" w14:textId="77777777" w:rsidR="00134EB6" w:rsidRPr="000D7271" w:rsidRDefault="00134EB6" w:rsidP="00134EB6">
            <w:pPr>
              <w:pStyle w:val="SKFooter"/>
              <w:tabs>
                <w:tab w:val="right" w:pos="9356"/>
              </w:tabs>
              <w:ind w:left="0" w:right="-23"/>
              <w:jc w:val="right"/>
              <w:rPr>
                <w:rFonts w:asciiTheme="minorHAnsi" w:hAnsiTheme="minorHAnsi"/>
                <w:color w:val="auto"/>
              </w:rPr>
            </w:pPr>
            <w:r w:rsidRPr="000D7271">
              <w:rPr>
                <w:rFonts w:asciiTheme="minorHAnsi" w:hAnsiTheme="minorHAnsi"/>
                <w:color w:val="auto"/>
              </w:rPr>
              <w:tab/>
            </w:r>
            <w:r w:rsidRPr="000D7271">
              <w:rPr>
                <w:rFonts w:asciiTheme="minorHAnsi" w:hAnsiTheme="minorHAnsi"/>
                <w:color w:val="auto"/>
              </w:rPr>
              <w:tab/>
              <w:t xml:space="preserve">    Document Owner: CSSHR</w:t>
            </w:r>
          </w:p>
          <w:p w14:paraId="2BD5B130" w14:textId="77777777" w:rsidR="00134EB6" w:rsidRPr="000D7271" w:rsidRDefault="00134EB6" w:rsidP="00134EB6">
            <w:pPr>
              <w:pStyle w:val="SKFooter"/>
              <w:tabs>
                <w:tab w:val="clear" w:pos="4536"/>
                <w:tab w:val="center" w:pos="4820"/>
                <w:tab w:val="left" w:pos="6937"/>
                <w:tab w:val="right" w:pos="9356"/>
                <w:tab w:val="right" w:pos="9383"/>
              </w:tabs>
              <w:ind w:left="0" w:right="-23"/>
              <w:jc w:val="right"/>
              <w:rPr>
                <w:rFonts w:asciiTheme="minorHAnsi" w:hAnsiTheme="minorHAnsi"/>
                <w:color w:val="auto"/>
              </w:rPr>
            </w:pPr>
            <w:r w:rsidRPr="000D7271">
              <w:rPr>
                <w:rFonts w:asciiTheme="minorHAnsi" w:hAnsiTheme="minorHAnsi"/>
                <w:color w:val="auto"/>
              </w:rPr>
              <w:tab/>
            </w:r>
            <w:r w:rsidRPr="000D7271">
              <w:rPr>
                <w:rFonts w:asciiTheme="minorHAnsi" w:hAnsiTheme="minorHAnsi"/>
                <w:color w:val="auto"/>
              </w:rPr>
              <w:tab/>
            </w:r>
            <w:r w:rsidRPr="000D7271">
              <w:rPr>
                <w:rFonts w:asciiTheme="minorHAnsi" w:hAnsiTheme="minorHAnsi"/>
                <w:color w:val="auto"/>
              </w:rPr>
              <w:tab/>
              <w:t>Last Updated: 06.2026</w:t>
            </w:r>
          </w:p>
          <w:p w14:paraId="3FA4BB05" w14:textId="1231B6B8" w:rsidR="0057683F" w:rsidRPr="00134EB6" w:rsidRDefault="00134EB6" w:rsidP="00134EB6">
            <w:pPr>
              <w:pStyle w:val="Footer"/>
              <w:tabs>
                <w:tab w:val="clear" w:pos="9026"/>
                <w:tab w:val="right" w:pos="10170"/>
              </w:tabs>
              <w:rPr>
                <w:noProof/>
                <w:sz w:val="18"/>
                <w:szCs w:val="18"/>
              </w:rPr>
            </w:pPr>
            <w:r w:rsidRPr="000D7271">
              <w:rPr>
                <w:rFonts w:cs="Calibri"/>
                <w:sz w:val="18"/>
                <w:szCs w:val="18"/>
              </w:rPr>
              <w:tab/>
            </w:r>
            <w:r w:rsidRPr="000D7271">
              <w:rPr>
                <w:rFonts w:cs="Calibri"/>
                <w:sz w:val="18"/>
                <w:szCs w:val="18"/>
              </w:rPr>
              <w:tab/>
              <w:t xml:space="preserve"> </w:t>
            </w:r>
            <w:r w:rsidRPr="000D7271">
              <w:rPr>
                <w:rFonts w:cs="Calibri"/>
                <w:color w:val="7F7F7F" w:themeColor="background1" w:themeShade="7F"/>
                <w:spacing w:val="60"/>
                <w:sz w:val="18"/>
                <w:szCs w:val="18"/>
              </w:rPr>
              <w:t>Page</w:t>
            </w:r>
            <w:r w:rsidRPr="000D7271">
              <w:rPr>
                <w:rFonts w:cs="Calibri"/>
                <w:sz w:val="18"/>
                <w:szCs w:val="18"/>
              </w:rPr>
              <w:t xml:space="preserve"> | </w:t>
            </w:r>
            <w:r w:rsidRPr="000D7271">
              <w:rPr>
                <w:rFonts w:cs="Calibri"/>
                <w:sz w:val="18"/>
                <w:szCs w:val="18"/>
              </w:rPr>
              <w:fldChar w:fldCharType="begin"/>
            </w:r>
            <w:r w:rsidRPr="000D7271">
              <w:rPr>
                <w:rFonts w:cs="Calibri"/>
                <w:sz w:val="18"/>
                <w:szCs w:val="18"/>
              </w:rPr>
              <w:instrText xml:space="preserve"> PAGE   \* MERGEFORMAT </w:instrText>
            </w:r>
            <w:r w:rsidRPr="000D7271">
              <w:rPr>
                <w:rFonts w:cs="Calibri"/>
                <w:sz w:val="18"/>
                <w:szCs w:val="18"/>
              </w:rPr>
              <w:fldChar w:fldCharType="separate"/>
            </w:r>
            <w:r>
              <w:rPr>
                <w:rFonts w:cs="Calibri"/>
                <w:sz w:val="18"/>
                <w:szCs w:val="18"/>
              </w:rPr>
              <w:t>1</w:t>
            </w:r>
            <w:r w:rsidRPr="000D7271">
              <w:rPr>
                <w:rFonts w:cs="Calibri"/>
                <w:b/>
                <w:bCs/>
                <w:noProof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4506526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2FB6A725" w14:textId="15697594" w:rsidR="00134EB6" w:rsidRPr="000D7271" w:rsidRDefault="00134EB6" w:rsidP="00134EB6">
        <w:pPr>
          <w:pStyle w:val="Footer"/>
          <w:jc w:val="right"/>
          <w:rPr>
            <w:color w:val="auto"/>
            <w:sz w:val="18"/>
            <w:szCs w:val="18"/>
          </w:rPr>
        </w:pPr>
        <w:r w:rsidRPr="000D7271">
          <w:rPr>
            <w:color w:val="auto"/>
            <w:sz w:val="18"/>
            <w:szCs w:val="18"/>
          </w:rPr>
          <w:t xml:space="preserve">Document #: </w:t>
        </w:r>
        <w:r w:rsidRPr="000D7271">
          <w:rPr>
            <w:b/>
            <w:color w:val="auto"/>
            <w:sz w:val="18"/>
            <w:szCs w:val="18"/>
          </w:rPr>
          <w:t>CrawfordSS</w:t>
        </w:r>
        <w:r>
          <w:rPr>
            <w:b/>
            <w:color w:val="auto"/>
            <w:sz w:val="18"/>
            <w:szCs w:val="18"/>
          </w:rPr>
          <w:t>EnhancedDueDiligence</w:t>
        </w:r>
        <w:r w:rsidRPr="000D7271">
          <w:rPr>
            <w:b/>
            <w:color w:val="auto"/>
            <w:sz w:val="18"/>
            <w:szCs w:val="18"/>
          </w:rPr>
          <w:t>2026</w:t>
        </w:r>
      </w:p>
      <w:p w14:paraId="0D36FF6D" w14:textId="77777777" w:rsidR="00134EB6" w:rsidRPr="000D7271" w:rsidRDefault="00134EB6" w:rsidP="00134EB6">
        <w:pPr>
          <w:pStyle w:val="SKFooter"/>
          <w:tabs>
            <w:tab w:val="right" w:pos="9356"/>
          </w:tabs>
          <w:ind w:left="0" w:right="-23"/>
          <w:jc w:val="right"/>
          <w:rPr>
            <w:rFonts w:asciiTheme="minorHAnsi" w:hAnsiTheme="minorHAnsi"/>
            <w:color w:val="auto"/>
          </w:rPr>
        </w:pPr>
        <w:r w:rsidRPr="000D7271">
          <w:rPr>
            <w:rFonts w:asciiTheme="minorHAnsi" w:hAnsiTheme="minorHAnsi"/>
            <w:color w:val="auto"/>
          </w:rPr>
          <w:tab/>
        </w:r>
        <w:r w:rsidRPr="000D7271">
          <w:rPr>
            <w:rFonts w:asciiTheme="minorHAnsi" w:hAnsiTheme="minorHAnsi"/>
            <w:color w:val="auto"/>
          </w:rPr>
          <w:tab/>
          <w:t xml:space="preserve">    Document Owner: CSSHR</w:t>
        </w:r>
      </w:p>
      <w:p w14:paraId="11F1A8EE" w14:textId="77777777" w:rsidR="00134EB6" w:rsidRPr="000D7271" w:rsidRDefault="00134EB6" w:rsidP="00134EB6">
        <w:pPr>
          <w:pStyle w:val="SKFooter"/>
          <w:tabs>
            <w:tab w:val="clear" w:pos="4536"/>
            <w:tab w:val="center" w:pos="4820"/>
            <w:tab w:val="left" w:pos="6937"/>
            <w:tab w:val="right" w:pos="9356"/>
            <w:tab w:val="right" w:pos="9383"/>
          </w:tabs>
          <w:ind w:left="0" w:right="-23"/>
          <w:jc w:val="right"/>
          <w:rPr>
            <w:rFonts w:asciiTheme="minorHAnsi" w:hAnsiTheme="minorHAnsi"/>
            <w:color w:val="auto"/>
          </w:rPr>
        </w:pPr>
        <w:r w:rsidRPr="000D7271">
          <w:rPr>
            <w:rFonts w:asciiTheme="minorHAnsi" w:hAnsiTheme="minorHAnsi"/>
            <w:color w:val="auto"/>
          </w:rPr>
          <w:tab/>
        </w:r>
        <w:r w:rsidRPr="000D7271">
          <w:rPr>
            <w:rFonts w:asciiTheme="minorHAnsi" w:hAnsiTheme="minorHAnsi"/>
            <w:color w:val="auto"/>
          </w:rPr>
          <w:tab/>
        </w:r>
        <w:r w:rsidRPr="000D7271">
          <w:rPr>
            <w:rFonts w:asciiTheme="minorHAnsi" w:hAnsiTheme="minorHAnsi"/>
            <w:color w:val="auto"/>
          </w:rPr>
          <w:tab/>
          <w:t>Last Updated: 06.2026</w:t>
        </w:r>
      </w:p>
      <w:p w14:paraId="3CCDA969" w14:textId="4E308476" w:rsidR="0093365F" w:rsidRPr="00134EB6" w:rsidRDefault="00134EB6" w:rsidP="00134EB6">
        <w:pPr>
          <w:pStyle w:val="Footer"/>
          <w:tabs>
            <w:tab w:val="clear" w:pos="9026"/>
            <w:tab w:val="right" w:pos="10170"/>
          </w:tabs>
          <w:rPr>
            <w:noProof/>
            <w:sz w:val="18"/>
            <w:szCs w:val="18"/>
          </w:rPr>
        </w:pPr>
        <w:r w:rsidRPr="000D7271">
          <w:rPr>
            <w:rFonts w:cs="Calibri"/>
            <w:sz w:val="18"/>
            <w:szCs w:val="18"/>
          </w:rPr>
          <w:tab/>
        </w:r>
        <w:r w:rsidRPr="000D7271">
          <w:rPr>
            <w:rFonts w:cs="Calibri"/>
            <w:sz w:val="18"/>
            <w:szCs w:val="18"/>
          </w:rPr>
          <w:tab/>
          <w:t xml:space="preserve"> </w:t>
        </w:r>
        <w:r w:rsidRPr="000D7271">
          <w:rPr>
            <w:rFonts w:cs="Calibri"/>
            <w:color w:val="7F7F7F" w:themeColor="background1" w:themeShade="7F"/>
            <w:spacing w:val="60"/>
            <w:sz w:val="18"/>
            <w:szCs w:val="18"/>
          </w:rPr>
          <w:t>Page</w:t>
        </w:r>
        <w:r w:rsidRPr="000D7271">
          <w:rPr>
            <w:rFonts w:cs="Calibri"/>
            <w:sz w:val="18"/>
            <w:szCs w:val="18"/>
          </w:rPr>
          <w:t xml:space="preserve"> | </w:t>
        </w:r>
        <w:r w:rsidRPr="000D7271">
          <w:rPr>
            <w:rFonts w:cs="Calibri"/>
            <w:sz w:val="18"/>
            <w:szCs w:val="18"/>
          </w:rPr>
          <w:fldChar w:fldCharType="begin"/>
        </w:r>
        <w:r w:rsidRPr="000D7271">
          <w:rPr>
            <w:rFonts w:cs="Calibri"/>
            <w:sz w:val="18"/>
            <w:szCs w:val="18"/>
          </w:rPr>
          <w:instrText xml:space="preserve"> PAGE   \* MERGEFORMAT </w:instrText>
        </w:r>
        <w:r w:rsidRPr="000D7271">
          <w:rPr>
            <w:rFonts w:cs="Calibri"/>
            <w:sz w:val="18"/>
            <w:szCs w:val="18"/>
          </w:rPr>
          <w:fldChar w:fldCharType="separate"/>
        </w:r>
        <w:r>
          <w:rPr>
            <w:rFonts w:cs="Calibri"/>
            <w:sz w:val="18"/>
            <w:szCs w:val="18"/>
          </w:rPr>
          <w:t>2</w:t>
        </w:r>
        <w:r w:rsidRPr="000D7271">
          <w:rPr>
            <w:rFonts w:cs="Calibri"/>
            <w:b/>
            <w:bCs/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2382E" w14:textId="77777777" w:rsidR="00DF25BE" w:rsidRDefault="00DF25BE" w:rsidP="00EA7516">
      <w:r>
        <w:separator/>
      </w:r>
    </w:p>
  </w:footnote>
  <w:footnote w:type="continuationSeparator" w:id="0">
    <w:p w14:paraId="7CFFEEC4" w14:textId="77777777" w:rsidR="00DF25BE" w:rsidRDefault="00DF25BE" w:rsidP="00EA7516">
      <w:r>
        <w:continuationSeparator/>
      </w:r>
    </w:p>
  </w:footnote>
  <w:footnote w:type="continuationNotice" w:id="1">
    <w:p w14:paraId="6C2075AA" w14:textId="77777777" w:rsidR="00DF25BE" w:rsidRDefault="00DF25BE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29C98" w14:textId="77777777" w:rsidR="00134EB6" w:rsidRDefault="00134E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C921F" w14:textId="24C7C999" w:rsidR="0057683F" w:rsidRDefault="00500AA9">
    <w:pPr>
      <w:pStyle w:val="Header"/>
    </w:pPr>
    <w:r>
      <w:rPr>
        <w:rFonts w:asciiTheme="majorHAnsi" w:hAnsiTheme="majorHAnsi" w:cstheme="majorHAnsi"/>
        <w:noProof/>
        <w:sz w:val="16"/>
        <w:szCs w:val="16"/>
      </w:rPr>
      <w:drawing>
        <wp:inline distT="0" distB="0" distL="0" distR="0" wp14:anchorId="710784DA" wp14:editId="488086E5">
          <wp:extent cx="1452703" cy="638175"/>
          <wp:effectExtent l="0" t="0" r="0" b="0"/>
          <wp:docPr id="198216440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061394" name="Picture 3090613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376" cy="6424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141B5"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0AF8E" w14:textId="532BA4C5" w:rsidR="0057683F" w:rsidRPr="00EC37BB" w:rsidRDefault="002C2DC8">
    <w:pPr>
      <w:pStyle w:val="Header"/>
      <w:rPr>
        <w:rFonts w:asciiTheme="majorHAnsi" w:hAnsiTheme="majorHAnsi" w:cstheme="majorHAnsi"/>
        <w:sz w:val="16"/>
        <w:szCs w:val="16"/>
      </w:rPr>
    </w:pPr>
    <w:r>
      <w:rPr>
        <w:rFonts w:asciiTheme="majorHAnsi" w:hAnsiTheme="majorHAnsi" w:cstheme="majorHAnsi"/>
        <w:noProof/>
        <w:sz w:val="16"/>
        <w:szCs w:val="16"/>
      </w:rPr>
      <w:drawing>
        <wp:inline distT="0" distB="0" distL="0" distR="0" wp14:anchorId="4C5D09CF" wp14:editId="7EA676B5">
          <wp:extent cx="1452703" cy="638175"/>
          <wp:effectExtent l="0" t="0" r="0" b="0"/>
          <wp:docPr id="309061394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061394" name="Picture 3090613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376" cy="6424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7683F">
      <w:rPr>
        <w:rFonts w:asciiTheme="majorHAnsi" w:hAnsiTheme="majorHAnsi" w:cstheme="majorHAnsi"/>
        <w:sz w:val="16"/>
        <w:szCs w:val="16"/>
      </w:rPr>
      <w:tab/>
      <w:t xml:space="preserve">                            </w:t>
    </w:r>
  </w:p>
  <w:p w14:paraId="1242EB5E" w14:textId="77777777" w:rsidR="0057683F" w:rsidRDefault="005768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2A2F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D006FE5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00F6662"/>
    <w:multiLevelType w:val="hybridMultilevel"/>
    <w:tmpl w:val="EFD20602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35157C"/>
    <w:multiLevelType w:val="hybridMultilevel"/>
    <w:tmpl w:val="EEEA3D7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7D2F98"/>
    <w:multiLevelType w:val="hybridMultilevel"/>
    <w:tmpl w:val="3384C18A"/>
    <w:lvl w:ilvl="0" w:tplc="C8A62D0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3C447D"/>
    <w:multiLevelType w:val="hybridMultilevel"/>
    <w:tmpl w:val="6596CC24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671C58"/>
    <w:multiLevelType w:val="hybridMultilevel"/>
    <w:tmpl w:val="36F0E416"/>
    <w:lvl w:ilvl="0" w:tplc="C8A62D0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B53276"/>
    <w:multiLevelType w:val="hybridMultilevel"/>
    <w:tmpl w:val="E3D62848"/>
    <w:lvl w:ilvl="0" w:tplc="E35278F6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8E1E7C"/>
    <w:multiLevelType w:val="hybridMultilevel"/>
    <w:tmpl w:val="666A6CE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A05F27"/>
    <w:multiLevelType w:val="hybridMultilevel"/>
    <w:tmpl w:val="6CA42EF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85767E0"/>
    <w:multiLevelType w:val="hybridMultilevel"/>
    <w:tmpl w:val="83689E80"/>
    <w:lvl w:ilvl="0" w:tplc="C8A62D0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E3E31"/>
    <w:multiLevelType w:val="hybridMultilevel"/>
    <w:tmpl w:val="3B661DE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0D2F0C"/>
    <w:multiLevelType w:val="hybridMultilevel"/>
    <w:tmpl w:val="1C5AE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0F0007"/>
    <w:multiLevelType w:val="hybridMultilevel"/>
    <w:tmpl w:val="C720926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9316E8"/>
    <w:multiLevelType w:val="hybridMultilevel"/>
    <w:tmpl w:val="26C001CC"/>
    <w:lvl w:ilvl="0" w:tplc="461C2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F4A8A"/>
    <w:multiLevelType w:val="hybridMultilevel"/>
    <w:tmpl w:val="BF96583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F51C4B"/>
    <w:multiLevelType w:val="hybridMultilevel"/>
    <w:tmpl w:val="D46CD48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070E3A"/>
    <w:multiLevelType w:val="hybridMultilevel"/>
    <w:tmpl w:val="26C001CC"/>
    <w:lvl w:ilvl="0" w:tplc="461C2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480E8A"/>
    <w:multiLevelType w:val="hybridMultilevel"/>
    <w:tmpl w:val="0BF405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5B00D0"/>
    <w:multiLevelType w:val="hybridMultilevel"/>
    <w:tmpl w:val="CEC27810"/>
    <w:lvl w:ilvl="0" w:tplc="C8A62D0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A80457"/>
    <w:multiLevelType w:val="hybridMultilevel"/>
    <w:tmpl w:val="66EA81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FD3DCD"/>
    <w:multiLevelType w:val="hybridMultilevel"/>
    <w:tmpl w:val="1E866E6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601931"/>
    <w:multiLevelType w:val="hybridMultilevel"/>
    <w:tmpl w:val="B2608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BF4697"/>
    <w:multiLevelType w:val="hybridMultilevel"/>
    <w:tmpl w:val="80A0D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523341"/>
    <w:multiLevelType w:val="hybridMultilevel"/>
    <w:tmpl w:val="427AAAF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8D28DA"/>
    <w:multiLevelType w:val="hybridMultilevel"/>
    <w:tmpl w:val="FD7E7B3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DD63EC"/>
    <w:multiLevelType w:val="multilevel"/>
    <w:tmpl w:val="C87CC786"/>
    <w:lvl w:ilvl="0">
      <w:start w:val="1"/>
      <w:numFmt w:val="bullet"/>
      <w:pStyle w:val="ListBullet"/>
      <w:lvlText w:val="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864"/>
        </w:tabs>
        <w:ind w:left="864" w:hanging="432"/>
      </w:pPr>
      <w:rPr>
        <w:rFonts w:hint="default"/>
      </w:rPr>
    </w:lvl>
    <w:lvl w:ilvl="2">
      <w:start w:val="1"/>
      <w:numFmt w:val="bullet"/>
      <w:pStyle w:val="ListBullet3"/>
      <w:lvlText w:val=""/>
      <w:lvlJc w:val="left"/>
      <w:pPr>
        <w:tabs>
          <w:tab w:val="num" w:pos="1296"/>
        </w:tabs>
        <w:ind w:left="1296" w:hanging="432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"/>
      <w:lvlJc w:val="left"/>
      <w:pPr>
        <w:tabs>
          <w:tab w:val="num" w:pos="1728"/>
        </w:tabs>
        <w:ind w:left="1728" w:hanging="432"/>
      </w:pPr>
      <w:rPr>
        <w:rFonts w:ascii="Wingdings" w:hAnsi="Wingdings" w:hint="default"/>
      </w:rPr>
    </w:lvl>
    <w:lvl w:ilvl="4">
      <w:start w:val="1"/>
      <w:numFmt w:val="bullet"/>
      <w:pStyle w:val="ListBullet5"/>
      <w:lvlText w:val=""/>
      <w:lvlJc w:val="left"/>
      <w:pPr>
        <w:tabs>
          <w:tab w:val="num" w:pos="2160"/>
        </w:tabs>
        <w:ind w:left="2160" w:hanging="432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2592"/>
        </w:tabs>
        <w:ind w:left="2592" w:hanging="432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1296"/>
        </w:tabs>
        <w:ind w:left="1296" w:hanging="432"/>
      </w:pPr>
      <w:rPr>
        <w:rFonts w:ascii="Symbol" w:hAnsi="Symbol" w:hint="default"/>
      </w:rPr>
    </w:lvl>
  </w:abstractNum>
  <w:abstractNum w:abstractNumId="27" w15:restartNumberingAfterBreak="0">
    <w:nsid w:val="3EC13B97"/>
    <w:multiLevelType w:val="hybridMultilevel"/>
    <w:tmpl w:val="2460C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684646"/>
    <w:multiLevelType w:val="hybridMultilevel"/>
    <w:tmpl w:val="427AAAF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FD069F"/>
    <w:multiLevelType w:val="hybridMultilevel"/>
    <w:tmpl w:val="76CE24C0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61565F"/>
    <w:multiLevelType w:val="hybridMultilevel"/>
    <w:tmpl w:val="FBA0E528"/>
    <w:lvl w:ilvl="0" w:tplc="BDFA9C56"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  <w:b w:val="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6D5971"/>
    <w:multiLevelType w:val="hybridMultilevel"/>
    <w:tmpl w:val="80C46588"/>
    <w:lvl w:ilvl="0" w:tplc="3AAE84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575B7F"/>
    <w:multiLevelType w:val="hybridMultilevel"/>
    <w:tmpl w:val="E20EBA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992300B"/>
    <w:multiLevelType w:val="hybridMultilevel"/>
    <w:tmpl w:val="C77C9BE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5734AE"/>
    <w:multiLevelType w:val="hybridMultilevel"/>
    <w:tmpl w:val="49FCB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ACE0259"/>
    <w:multiLevelType w:val="hybridMultilevel"/>
    <w:tmpl w:val="4346349C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F84075"/>
    <w:multiLevelType w:val="hybridMultilevel"/>
    <w:tmpl w:val="00365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C290C35"/>
    <w:multiLevelType w:val="hybridMultilevel"/>
    <w:tmpl w:val="DA603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DED3486"/>
    <w:multiLevelType w:val="hybridMultilevel"/>
    <w:tmpl w:val="BED47126"/>
    <w:lvl w:ilvl="0" w:tplc="2482DFD0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F780549"/>
    <w:multiLevelType w:val="hybridMultilevel"/>
    <w:tmpl w:val="ECCCCD6A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0870A92"/>
    <w:multiLevelType w:val="hybridMultilevel"/>
    <w:tmpl w:val="6144CEB4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5E443A4"/>
    <w:multiLevelType w:val="hybridMultilevel"/>
    <w:tmpl w:val="74381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03421E"/>
    <w:multiLevelType w:val="hybridMultilevel"/>
    <w:tmpl w:val="F5C4F74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A0835BD"/>
    <w:multiLevelType w:val="hybridMultilevel"/>
    <w:tmpl w:val="AD065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A5E0637"/>
    <w:multiLevelType w:val="hybridMultilevel"/>
    <w:tmpl w:val="903EFF5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D38006C"/>
    <w:multiLevelType w:val="hybridMultilevel"/>
    <w:tmpl w:val="427AAAF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10127BB"/>
    <w:multiLevelType w:val="hybridMultilevel"/>
    <w:tmpl w:val="AE0A5C0E"/>
    <w:lvl w:ilvl="0" w:tplc="8BAE03DE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2801FB0"/>
    <w:multiLevelType w:val="hybridMultilevel"/>
    <w:tmpl w:val="738C27F4"/>
    <w:lvl w:ilvl="0" w:tplc="C8A62D0E">
      <w:start w:val="1"/>
      <w:numFmt w:val="bullet"/>
      <w:lvlText w:val=""/>
      <w:lvlJc w:val="left"/>
      <w:pPr>
        <w:ind w:left="7731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48210D6"/>
    <w:multiLevelType w:val="hybridMultilevel"/>
    <w:tmpl w:val="47E6D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70B583B"/>
    <w:multiLevelType w:val="hybridMultilevel"/>
    <w:tmpl w:val="2B3042F6"/>
    <w:lvl w:ilvl="0" w:tplc="A3C41B0E">
      <w:start w:val="1"/>
      <w:numFmt w:val="bullet"/>
      <w:lvlText w:val="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9DB46B6"/>
    <w:multiLevelType w:val="hybridMultilevel"/>
    <w:tmpl w:val="F43091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AF21AC2"/>
    <w:multiLevelType w:val="hybridMultilevel"/>
    <w:tmpl w:val="8BE2EC18"/>
    <w:lvl w:ilvl="0" w:tplc="C8A62D0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C303702"/>
    <w:multiLevelType w:val="hybridMultilevel"/>
    <w:tmpl w:val="8B3C23F4"/>
    <w:lvl w:ilvl="0" w:tplc="D9228F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747325EE"/>
    <w:multiLevelType w:val="hybridMultilevel"/>
    <w:tmpl w:val="91A638E6"/>
    <w:lvl w:ilvl="0" w:tplc="C8A62D0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B3A4373"/>
    <w:multiLevelType w:val="hybridMultilevel"/>
    <w:tmpl w:val="84AC234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B966C50"/>
    <w:multiLevelType w:val="hybridMultilevel"/>
    <w:tmpl w:val="2E14113E"/>
    <w:lvl w:ilvl="0" w:tplc="C8A62D0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7525597">
    <w:abstractNumId w:val="43"/>
  </w:num>
  <w:num w:numId="2" w16cid:durableId="1820884264">
    <w:abstractNumId w:val="12"/>
  </w:num>
  <w:num w:numId="3" w16cid:durableId="100344337">
    <w:abstractNumId w:val="37"/>
  </w:num>
  <w:num w:numId="4" w16cid:durableId="2032678369">
    <w:abstractNumId w:val="41"/>
  </w:num>
  <w:num w:numId="5" w16cid:durableId="729041875">
    <w:abstractNumId w:val="22"/>
  </w:num>
  <w:num w:numId="6" w16cid:durableId="1274047898">
    <w:abstractNumId w:val="27"/>
  </w:num>
  <w:num w:numId="7" w16cid:durableId="917904361">
    <w:abstractNumId w:val="34"/>
  </w:num>
  <w:num w:numId="8" w16cid:durableId="539167915">
    <w:abstractNumId w:val="48"/>
  </w:num>
  <w:num w:numId="9" w16cid:durableId="454375447">
    <w:abstractNumId w:val="23"/>
  </w:num>
  <w:num w:numId="10" w16cid:durableId="2028483746">
    <w:abstractNumId w:val="36"/>
  </w:num>
  <w:num w:numId="11" w16cid:durableId="1241675570">
    <w:abstractNumId w:val="2"/>
  </w:num>
  <w:num w:numId="12" w16cid:durableId="2107116229">
    <w:abstractNumId w:val="29"/>
  </w:num>
  <w:num w:numId="13" w16cid:durableId="1202130717">
    <w:abstractNumId w:val="40"/>
  </w:num>
  <w:num w:numId="14" w16cid:durableId="2037538564">
    <w:abstractNumId w:val="39"/>
  </w:num>
  <w:num w:numId="15" w16cid:durableId="393626500">
    <w:abstractNumId w:val="1"/>
  </w:num>
  <w:num w:numId="16" w16cid:durableId="1440370000">
    <w:abstractNumId w:val="0"/>
  </w:num>
  <w:num w:numId="17" w16cid:durableId="1387409960">
    <w:abstractNumId w:val="45"/>
  </w:num>
  <w:num w:numId="18" w16cid:durableId="1602253078">
    <w:abstractNumId w:val="24"/>
  </w:num>
  <w:num w:numId="19" w16cid:durableId="829104749">
    <w:abstractNumId w:val="28"/>
  </w:num>
  <w:num w:numId="20" w16cid:durableId="1814760009">
    <w:abstractNumId w:val="7"/>
  </w:num>
  <w:num w:numId="21" w16cid:durableId="7980388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62268166">
    <w:abstractNumId w:val="14"/>
  </w:num>
  <w:num w:numId="23" w16cid:durableId="346445764">
    <w:abstractNumId w:val="35"/>
  </w:num>
  <w:num w:numId="24" w16cid:durableId="1713993431">
    <w:abstractNumId w:val="17"/>
  </w:num>
  <w:num w:numId="25" w16cid:durableId="1946375570">
    <w:abstractNumId w:val="8"/>
  </w:num>
  <w:num w:numId="26" w16cid:durableId="1347094759">
    <w:abstractNumId w:val="55"/>
  </w:num>
  <w:num w:numId="27" w16cid:durableId="285619104">
    <w:abstractNumId w:val="49"/>
  </w:num>
  <w:num w:numId="28" w16cid:durableId="816265830">
    <w:abstractNumId w:val="6"/>
  </w:num>
  <w:num w:numId="29" w16cid:durableId="2051369210">
    <w:abstractNumId w:val="51"/>
  </w:num>
  <w:num w:numId="30" w16cid:durableId="368071988">
    <w:abstractNumId w:val="4"/>
  </w:num>
  <w:num w:numId="31" w16cid:durableId="1967734956">
    <w:abstractNumId w:val="47"/>
  </w:num>
  <w:num w:numId="32" w16cid:durableId="779186666">
    <w:abstractNumId w:val="19"/>
  </w:num>
  <w:num w:numId="33" w16cid:durableId="829101257">
    <w:abstractNumId w:val="10"/>
  </w:num>
  <w:num w:numId="34" w16cid:durableId="1579486615">
    <w:abstractNumId w:val="53"/>
  </w:num>
  <w:num w:numId="35" w16cid:durableId="2115206419">
    <w:abstractNumId w:val="30"/>
  </w:num>
  <w:num w:numId="36" w16cid:durableId="2097941865">
    <w:abstractNumId w:val="3"/>
  </w:num>
  <w:num w:numId="37" w16cid:durableId="2032367108">
    <w:abstractNumId w:val="26"/>
  </w:num>
  <w:num w:numId="38" w16cid:durableId="747076365">
    <w:abstractNumId w:val="15"/>
  </w:num>
  <w:num w:numId="39" w16cid:durableId="1695880711">
    <w:abstractNumId w:val="21"/>
  </w:num>
  <w:num w:numId="40" w16cid:durableId="178012871">
    <w:abstractNumId w:val="42"/>
  </w:num>
  <w:num w:numId="41" w16cid:durableId="2128158706">
    <w:abstractNumId w:val="9"/>
  </w:num>
  <w:num w:numId="42" w16cid:durableId="1821460695">
    <w:abstractNumId w:val="11"/>
  </w:num>
  <w:num w:numId="43" w16cid:durableId="1721053492">
    <w:abstractNumId w:val="32"/>
  </w:num>
  <w:num w:numId="44" w16cid:durableId="2021278918">
    <w:abstractNumId w:val="16"/>
  </w:num>
  <w:num w:numId="45" w16cid:durableId="2132555998">
    <w:abstractNumId w:val="33"/>
  </w:num>
  <w:num w:numId="46" w16cid:durableId="1013453551">
    <w:abstractNumId w:val="31"/>
  </w:num>
  <w:num w:numId="47" w16cid:durableId="85536256">
    <w:abstractNumId w:val="52"/>
  </w:num>
  <w:num w:numId="48" w16cid:durableId="1832141722">
    <w:abstractNumId w:val="18"/>
  </w:num>
  <w:num w:numId="49" w16cid:durableId="1094979267">
    <w:abstractNumId w:val="5"/>
  </w:num>
  <w:num w:numId="50" w16cid:durableId="2129886037">
    <w:abstractNumId w:val="46"/>
  </w:num>
  <w:num w:numId="51" w16cid:durableId="1380085594">
    <w:abstractNumId w:val="38"/>
  </w:num>
  <w:num w:numId="52" w16cid:durableId="2126733123">
    <w:abstractNumId w:val="44"/>
  </w:num>
  <w:num w:numId="53" w16cid:durableId="418790129">
    <w:abstractNumId w:val="13"/>
  </w:num>
  <w:num w:numId="54" w16cid:durableId="524634770">
    <w:abstractNumId w:val="54"/>
  </w:num>
  <w:num w:numId="55" w16cid:durableId="422267446">
    <w:abstractNumId w:val="25"/>
  </w:num>
  <w:num w:numId="56" w16cid:durableId="1341353353">
    <w:abstractNumId w:val="50"/>
  </w:num>
  <w:num w:numId="57" w16cid:durableId="1603953487">
    <w:abstractNumId w:val="2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7BB"/>
    <w:rsid w:val="000068C1"/>
    <w:rsid w:val="00013887"/>
    <w:rsid w:val="000203DE"/>
    <w:rsid w:val="00021798"/>
    <w:rsid w:val="00021E68"/>
    <w:rsid w:val="00022028"/>
    <w:rsid w:val="00032EBA"/>
    <w:rsid w:val="0004285F"/>
    <w:rsid w:val="00044974"/>
    <w:rsid w:val="00055968"/>
    <w:rsid w:val="00055E7E"/>
    <w:rsid w:val="000640BB"/>
    <w:rsid w:val="00067937"/>
    <w:rsid w:val="00073C1C"/>
    <w:rsid w:val="0007456D"/>
    <w:rsid w:val="00074C93"/>
    <w:rsid w:val="0007570A"/>
    <w:rsid w:val="0007571B"/>
    <w:rsid w:val="000774D5"/>
    <w:rsid w:val="0008213C"/>
    <w:rsid w:val="00082A6D"/>
    <w:rsid w:val="00084E3A"/>
    <w:rsid w:val="00087502"/>
    <w:rsid w:val="00092089"/>
    <w:rsid w:val="000A0C55"/>
    <w:rsid w:val="000A3EA7"/>
    <w:rsid w:val="000A77EF"/>
    <w:rsid w:val="000A7D98"/>
    <w:rsid w:val="000B1FB5"/>
    <w:rsid w:val="000B30FB"/>
    <w:rsid w:val="000B4E5F"/>
    <w:rsid w:val="000C3DAA"/>
    <w:rsid w:val="000C4AB2"/>
    <w:rsid w:val="000D6ACA"/>
    <w:rsid w:val="000D7CDB"/>
    <w:rsid w:val="000F59BF"/>
    <w:rsid w:val="000F6A1D"/>
    <w:rsid w:val="000F6E29"/>
    <w:rsid w:val="00102ADB"/>
    <w:rsid w:val="0010348B"/>
    <w:rsid w:val="00103B79"/>
    <w:rsid w:val="00104078"/>
    <w:rsid w:val="00107FC3"/>
    <w:rsid w:val="0011687E"/>
    <w:rsid w:val="00116B55"/>
    <w:rsid w:val="0012192A"/>
    <w:rsid w:val="00122A77"/>
    <w:rsid w:val="001232C8"/>
    <w:rsid w:val="00123C6D"/>
    <w:rsid w:val="00127DDC"/>
    <w:rsid w:val="0013013F"/>
    <w:rsid w:val="00130329"/>
    <w:rsid w:val="00130C50"/>
    <w:rsid w:val="00130D76"/>
    <w:rsid w:val="00131706"/>
    <w:rsid w:val="00133697"/>
    <w:rsid w:val="00134EB6"/>
    <w:rsid w:val="001431EA"/>
    <w:rsid w:val="00153238"/>
    <w:rsid w:val="00153445"/>
    <w:rsid w:val="00155694"/>
    <w:rsid w:val="00164756"/>
    <w:rsid w:val="001650B8"/>
    <w:rsid w:val="00166E62"/>
    <w:rsid w:val="00166FC5"/>
    <w:rsid w:val="001713C8"/>
    <w:rsid w:val="00173AD9"/>
    <w:rsid w:val="00173EED"/>
    <w:rsid w:val="00176DD3"/>
    <w:rsid w:val="00184F05"/>
    <w:rsid w:val="00190848"/>
    <w:rsid w:val="001925A6"/>
    <w:rsid w:val="001A0315"/>
    <w:rsid w:val="001A3F0B"/>
    <w:rsid w:val="001A4F90"/>
    <w:rsid w:val="001B136C"/>
    <w:rsid w:val="001B265B"/>
    <w:rsid w:val="001B272A"/>
    <w:rsid w:val="001C0EED"/>
    <w:rsid w:val="001C7BB6"/>
    <w:rsid w:val="001D2520"/>
    <w:rsid w:val="001E1090"/>
    <w:rsid w:val="001E16CA"/>
    <w:rsid w:val="001E1ED0"/>
    <w:rsid w:val="001E6F85"/>
    <w:rsid w:val="001F2190"/>
    <w:rsid w:val="001F33A6"/>
    <w:rsid w:val="001F5B17"/>
    <w:rsid w:val="00205B91"/>
    <w:rsid w:val="0021279B"/>
    <w:rsid w:val="002232E2"/>
    <w:rsid w:val="00225790"/>
    <w:rsid w:val="002320F6"/>
    <w:rsid w:val="00234AAD"/>
    <w:rsid w:val="00237CC7"/>
    <w:rsid w:val="002407A1"/>
    <w:rsid w:val="00242F1F"/>
    <w:rsid w:val="00243A0A"/>
    <w:rsid w:val="00252D91"/>
    <w:rsid w:val="00254CB0"/>
    <w:rsid w:val="00257A4C"/>
    <w:rsid w:val="00262451"/>
    <w:rsid w:val="002627E3"/>
    <w:rsid w:val="00266C21"/>
    <w:rsid w:val="00272390"/>
    <w:rsid w:val="002728A6"/>
    <w:rsid w:val="0028182B"/>
    <w:rsid w:val="0028344E"/>
    <w:rsid w:val="00284A41"/>
    <w:rsid w:val="002860AC"/>
    <w:rsid w:val="0029346D"/>
    <w:rsid w:val="0029531E"/>
    <w:rsid w:val="002A3442"/>
    <w:rsid w:val="002A36CC"/>
    <w:rsid w:val="002A6529"/>
    <w:rsid w:val="002A771F"/>
    <w:rsid w:val="002C0F51"/>
    <w:rsid w:val="002C2461"/>
    <w:rsid w:val="002C2DC8"/>
    <w:rsid w:val="002C7269"/>
    <w:rsid w:val="002D12E3"/>
    <w:rsid w:val="002D2918"/>
    <w:rsid w:val="002D55E4"/>
    <w:rsid w:val="002D5D49"/>
    <w:rsid w:val="002D6586"/>
    <w:rsid w:val="002D746E"/>
    <w:rsid w:val="002E469D"/>
    <w:rsid w:val="00300AC2"/>
    <w:rsid w:val="003020BF"/>
    <w:rsid w:val="0030476B"/>
    <w:rsid w:val="00307773"/>
    <w:rsid w:val="00307904"/>
    <w:rsid w:val="00313BCD"/>
    <w:rsid w:val="00314AB7"/>
    <w:rsid w:val="00317191"/>
    <w:rsid w:val="00320B30"/>
    <w:rsid w:val="0033437A"/>
    <w:rsid w:val="003405D9"/>
    <w:rsid w:val="003407B0"/>
    <w:rsid w:val="00341773"/>
    <w:rsid w:val="00350C4B"/>
    <w:rsid w:val="0035108D"/>
    <w:rsid w:val="00354DA3"/>
    <w:rsid w:val="003552C8"/>
    <w:rsid w:val="00363A44"/>
    <w:rsid w:val="003654EB"/>
    <w:rsid w:val="00365C74"/>
    <w:rsid w:val="003678D7"/>
    <w:rsid w:val="00370056"/>
    <w:rsid w:val="00374395"/>
    <w:rsid w:val="00374959"/>
    <w:rsid w:val="00384F5F"/>
    <w:rsid w:val="00396146"/>
    <w:rsid w:val="003A37AB"/>
    <w:rsid w:val="003A4833"/>
    <w:rsid w:val="003A5C9F"/>
    <w:rsid w:val="003B27C7"/>
    <w:rsid w:val="003B4002"/>
    <w:rsid w:val="003B56F8"/>
    <w:rsid w:val="003B600F"/>
    <w:rsid w:val="003C21F6"/>
    <w:rsid w:val="003C2DD1"/>
    <w:rsid w:val="003C6DBB"/>
    <w:rsid w:val="003D1CD0"/>
    <w:rsid w:val="003E261B"/>
    <w:rsid w:val="003E35DA"/>
    <w:rsid w:val="003E56AE"/>
    <w:rsid w:val="003F08A0"/>
    <w:rsid w:val="003F1286"/>
    <w:rsid w:val="003F1382"/>
    <w:rsid w:val="003F6EB6"/>
    <w:rsid w:val="003F7CE2"/>
    <w:rsid w:val="004036D2"/>
    <w:rsid w:val="00420145"/>
    <w:rsid w:val="00422061"/>
    <w:rsid w:val="004339B3"/>
    <w:rsid w:val="0043632A"/>
    <w:rsid w:val="00443E7F"/>
    <w:rsid w:val="00452A9E"/>
    <w:rsid w:val="00456CF8"/>
    <w:rsid w:val="00457837"/>
    <w:rsid w:val="00464C2F"/>
    <w:rsid w:val="00466BBE"/>
    <w:rsid w:val="00470DBC"/>
    <w:rsid w:val="00471158"/>
    <w:rsid w:val="00476728"/>
    <w:rsid w:val="004866AF"/>
    <w:rsid w:val="004918A6"/>
    <w:rsid w:val="004A30FE"/>
    <w:rsid w:val="004A569C"/>
    <w:rsid w:val="004A58D2"/>
    <w:rsid w:val="004A6C34"/>
    <w:rsid w:val="004A7A4D"/>
    <w:rsid w:val="004B4182"/>
    <w:rsid w:val="004B6355"/>
    <w:rsid w:val="004B670F"/>
    <w:rsid w:val="004B67DA"/>
    <w:rsid w:val="004B76AA"/>
    <w:rsid w:val="004B7ECF"/>
    <w:rsid w:val="004C2C02"/>
    <w:rsid w:val="004E1E4D"/>
    <w:rsid w:val="004E5752"/>
    <w:rsid w:val="004F2F18"/>
    <w:rsid w:val="00500AA9"/>
    <w:rsid w:val="00510F45"/>
    <w:rsid w:val="005119B8"/>
    <w:rsid w:val="0051239E"/>
    <w:rsid w:val="0051326B"/>
    <w:rsid w:val="005212D2"/>
    <w:rsid w:val="005235DC"/>
    <w:rsid w:val="0052419C"/>
    <w:rsid w:val="00524B86"/>
    <w:rsid w:val="00532D00"/>
    <w:rsid w:val="0053523F"/>
    <w:rsid w:val="005378E9"/>
    <w:rsid w:val="005409AC"/>
    <w:rsid w:val="00550710"/>
    <w:rsid w:val="00553AD9"/>
    <w:rsid w:val="00554AB1"/>
    <w:rsid w:val="00555097"/>
    <w:rsid w:val="00557B53"/>
    <w:rsid w:val="005675C6"/>
    <w:rsid w:val="005703A3"/>
    <w:rsid w:val="00571D28"/>
    <w:rsid w:val="00572C85"/>
    <w:rsid w:val="00575076"/>
    <w:rsid w:val="0057683F"/>
    <w:rsid w:val="00581A78"/>
    <w:rsid w:val="005927CC"/>
    <w:rsid w:val="005965D8"/>
    <w:rsid w:val="0059793C"/>
    <w:rsid w:val="005A03E8"/>
    <w:rsid w:val="005A048B"/>
    <w:rsid w:val="005A1179"/>
    <w:rsid w:val="005A27D1"/>
    <w:rsid w:val="005A2842"/>
    <w:rsid w:val="005A4BFA"/>
    <w:rsid w:val="005A6830"/>
    <w:rsid w:val="005B3EEF"/>
    <w:rsid w:val="005C29C5"/>
    <w:rsid w:val="005C3EB4"/>
    <w:rsid w:val="005D18B0"/>
    <w:rsid w:val="005E03CC"/>
    <w:rsid w:val="005E2054"/>
    <w:rsid w:val="005E2B8E"/>
    <w:rsid w:val="005E7700"/>
    <w:rsid w:val="005F0AEB"/>
    <w:rsid w:val="005F2B5B"/>
    <w:rsid w:val="005F7573"/>
    <w:rsid w:val="00601C58"/>
    <w:rsid w:val="0060505E"/>
    <w:rsid w:val="006058DE"/>
    <w:rsid w:val="006063CF"/>
    <w:rsid w:val="00610BE8"/>
    <w:rsid w:val="00611332"/>
    <w:rsid w:val="00620425"/>
    <w:rsid w:val="006214CD"/>
    <w:rsid w:val="0062517C"/>
    <w:rsid w:val="0062530D"/>
    <w:rsid w:val="006273E3"/>
    <w:rsid w:val="00627DAC"/>
    <w:rsid w:val="0063233B"/>
    <w:rsid w:val="00652ED8"/>
    <w:rsid w:val="006543AD"/>
    <w:rsid w:val="006557B8"/>
    <w:rsid w:val="00663EB3"/>
    <w:rsid w:val="0066730F"/>
    <w:rsid w:val="0067148D"/>
    <w:rsid w:val="006730C4"/>
    <w:rsid w:val="00673B46"/>
    <w:rsid w:val="00675FC1"/>
    <w:rsid w:val="00676543"/>
    <w:rsid w:val="00680B18"/>
    <w:rsid w:val="0068121E"/>
    <w:rsid w:val="00681709"/>
    <w:rsid w:val="00684BAE"/>
    <w:rsid w:val="006867C1"/>
    <w:rsid w:val="0068706C"/>
    <w:rsid w:val="00687BB7"/>
    <w:rsid w:val="0069542A"/>
    <w:rsid w:val="00697972"/>
    <w:rsid w:val="006A0E40"/>
    <w:rsid w:val="006A1E51"/>
    <w:rsid w:val="006A2E2C"/>
    <w:rsid w:val="006B2F38"/>
    <w:rsid w:val="006B3969"/>
    <w:rsid w:val="006B6113"/>
    <w:rsid w:val="006B6161"/>
    <w:rsid w:val="006C198B"/>
    <w:rsid w:val="006C5197"/>
    <w:rsid w:val="006C7364"/>
    <w:rsid w:val="006D4377"/>
    <w:rsid w:val="006D6307"/>
    <w:rsid w:val="006E4897"/>
    <w:rsid w:val="006F3109"/>
    <w:rsid w:val="006F481F"/>
    <w:rsid w:val="0070581C"/>
    <w:rsid w:val="0070734B"/>
    <w:rsid w:val="00707B72"/>
    <w:rsid w:val="00710860"/>
    <w:rsid w:val="00711EB5"/>
    <w:rsid w:val="00712E63"/>
    <w:rsid w:val="00713681"/>
    <w:rsid w:val="00716AE0"/>
    <w:rsid w:val="00717D77"/>
    <w:rsid w:val="007218B2"/>
    <w:rsid w:val="00723C2B"/>
    <w:rsid w:val="00725A20"/>
    <w:rsid w:val="00727C7C"/>
    <w:rsid w:val="00730236"/>
    <w:rsid w:val="00730DE8"/>
    <w:rsid w:val="007327BA"/>
    <w:rsid w:val="00746288"/>
    <w:rsid w:val="007472DB"/>
    <w:rsid w:val="00751623"/>
    <w:rsid w:val="00753A14"/>
    <w:rsid w:val="00755AF9"/>
    <w:rsid w:val="007628D7"/>
    <w:rsid w:val="00762D37"/>
    <w:rsid w:val="00766118"/>
    <w:rsid w:val="00770F06"/>
    <w:rsid w:val="00772467"/>
    <w:rsid w:val="007733B1"/>
    <w:rsid w:val="00775075"/>
    <w:rsid w:val="007770D1"/>
    <w:rsid w:val="007808C2"/>
    <w:rsid w:val="00782F0E"/>
    <w:rsid w:val="00784551"/>
    <w:rsid w:val="00787697"/>
    <w:rsid w:val="00791145"/>
    <w:rsid w:val="00792D9A"/>
    <w:rsid w:val="007931EB"/>
    <w:rsid w:val="007A0BD8"/>
    <w:rsid w:val="007A3AC8"/>
    <w:rsid w:val="007A6CF9"/>
    <w:rsid w:val="007B5715"/>
    <w:rsid w:val="007B64AE"/>
    <w:rsid w:val="007C4908"/>
    <w:rsid w:val="007D46CB"/>
    <w:rsid w:val="007D4B1C"/>
    <w:rsid w:val="007D7781"/>
    <w:rsid w:val="007D7966"/>
    <w:rsid w:val="007F048C"/>
    <w:rsid w:val="007F07DE"/>
    <w:rsid w:val="007F292C"/>
    <w:rsid w:val="007F5274"/>
    <w:rsid w:val="00807957"/>
    <w:rsid w:val="00826C7B"/>
    <w:rsid w:val="00826E05"/>
    <w:rsid w:val="00827DFE"/>
    <w:rsid w:val="008327FA"/>
    <w:rsid w:val="0083491C"/>
    <w:rsid w:val="00834A36"/>
    <w:rsid w:val="00837833"/>
    <w:rsid w:val="008402F5"/>
    <w:rsid w:val="00842798"/>
    <w:rsid w:val="00844330"/>
    <w:rsid w:val="00845572"/>
    <w:rsid w:val="00845E92"/>
    <w:rsid w:val="00852619"/>
    <w:rsid w:val="00852BDE"/>
    <w:rsid w:val="00857498"/>
    <w:rsid w:val="00861F85"/>
    <w:rsid w:val="0086780C"/>
    <w:rsid w:val="00870886"/>
    <w:rsid w:val="008708AD"/>
    <w:rsid w:val="0087171B"/>
    <w:rsid w:val="0088003A"/>
    <w:rsid w:val="008828C7"/>
    <w:rsid w:val="00882FC5"/>
    <w:rsid w:val="00884F62"/>
    <w:rsid w:val="008942E8"/>
    <w:rsid w:val="008950F6"/>
    <w:rsid w:val="00895990"/>
    <w:rsid w:val="0089683A"/>
    <w:rsid w:val="00896EEB"/>
    <w:rsid w:val="008A29D1"/>
    <w:rsid w:val="008A43B9"/>
    <w:rsid w:val="008A7A52"/>
    <w:rsid w:val="008B054C"/>
    <w:rsid w:val="008B1BD4"/>
    <w:rsid w:val="008B24C5"/>
    <w:rsid w:val="008B2A69"/>
    <w:rsid w:val="008B3434"/>
    <w:rsid w:val="008B4AB9"/>
    <w:rsid w:val="008B6475"/>
    <w:rsid w:val="008C03D3"/>
    <w:rsid w:val="008C1410"/>
    <w:rsid w:val="008C2A67"/>
    <w:rsid w:val="008C3B15"/>
    <w:rsid w:val="008C5930"/>
    <w:rsid w:val="008C6FB9"/>
    <w:rsid w:val="008D313C"/>
    <w:rsid w:val="008D4027"/>
    <w:rsid w:val="008D49B8"/>
    <w:rsid w:val="008D5B11"/>
    <w:rsid w:val="008D6306"/>
    <w:rsid w:val="008DD57C"/>
    <w:rsid w:val="008E20B6"/>
    <w:rsid w:val="008E70AF"/>
    <w:rsid w:val="009019D8"/>
    <w:rsid w:val="00916B0D"/>
    <w:rsid w:val="00922AE2"/>
    <w:rsid w:val="009319B5"/>
    <w:rsid w:val="0093365F"/>
    <w:rsid w:val="0093417E"/>
    <w:rsid w:val="00937B65"/>
    <w:rsid w:val="009420C1"/>
    <w:rsid w:val="009479FD"/>
    <w:rsid w:val="00951A9A"/>
    <w:rsid w:val="0095543B"/>
    <w:rsid w:val="00955C08"/>
    <w:rsid w:val="00955CE1"/>
    <w:rsid w:val="009615D5"/>
    <w:rsid w:val="009628C7"/>
    <w:rsid w:val="00971536"/>
    <w:rsid w:val="00973D86"/>
    <w:rsid w:val="00976077"/>
    <w:rsid w:val="00976162"/>
    <w:rsid w:val="00976D4E"/>
    <w:rsid w:val="00981289"/>
    <w:rsid w:val="00984A8A"/>
    <w:rsid w:val="00985C8B"/>
    <w:rsid w:val="009935F3"/>
    <w:rsid w:val="009A0FEF"/>
    <w:rsid w:val="009A582A"/>
    <w:rsid w:val="009A5DF5"/>
    <w:rsid w:val="009A7CDF"/>
    <w:rsid w:val="009B072D"/>
    <w:rsid w:val="009B34B0"/>
    <w:rsid w:val="009C122D"/>
    <w:rsid w:val="009C2FDD"/>
    <w:rsid w:val="009C34EE"/>
    <w:rsid w:val="009C3EDC"/>
    <w:rsid w:val="009D12BC"/>
    <w:rsid w:val="009D21EE"/>
    <w:rsid w:val="009D2332"/>
    <w:rsid w:val="009D3998"/>
    <w:rsid w:val="009D775B"/>
    <w:rsid w:val="009F0AA9"/>
    <w:rsid w:val="009F779F"/>
    <w:rsid w:val="00A154D9"/>
    <w:rsid w:val="00A201A8"/>
    <w:rsid w:val="00A238F7"/>
    <w:rsid w:val="00A2798A"/>
    <w:rsid w:val="00A347CF"/>
    <w:rsid w:val="00A370B1"/>
    <w:rsid w:val="00A56349"/>
    <w:rsid w:val="00A56DD1"/>
    <w:rsid w:val="00A60177"/>
    <w:rsid w:val="00A645D4"/>
    <w:rsid w:val="00A66212"/>
    <w:rsid w:val="00A6621B"/>
    <w:rsid w:val="00A67485"/>
    <w:rsid w:val="00A7247E"/>
    <w:rsid w:val="00A72910"/>
    <w:rsid w:val="00A76CDD"/>
    <w:rsid w:val="00A777F2"/>
    <w:rsid w:val="00A803AF"/>
    <w:rsid w:val="00A850E1"/>
    <w:rsid w:val="00A92E8B"/>
    <w:rsid w:val="00A96244"/>
    <w:rsid w:val="00AA5CD3"/>
    <w:rsid w:val="00AA5E7A"/>
    <w:rsid w:val="00AB36A4"/>
    <w:rsid w:val="00AC6E44"/>
    <w:rsid w:val="00AD61AD"/>
    <w:rsid w:val="00AD7040"/>
    <w:rsid w:val="00AD78AB"/>
    <w:rsid w:val="00AE00A5"/>
    <w:rsid w:val="00AE4BCB"/>
    <w:rsid w:val="00AF4A5D"/>
    <w:rsid w:val="00AF6340"/>
    <w:rsid w:val="00AF66F5"/>
    <w:rsid w:val="00AF6F00"/>
    <w:rsid w:val="00B04497"/>
    <w:rsid w:val="00B06B05"/>
    <w:rsid w:val="00B11A23"/>
    <w:rsid w:val="00B14286"/>
    <w:rsid w:val="00B17928"/>
    <w:rsid w:val="00B255A0"/>
    <w:rsid w:val="00B402FC"/>
    <w:rsid w:val="00B51F82"/>
    <w:rsid w:val="00B52526"/>
    <w:rsid w:val="00B5446F"/>
    <w:rsid w:val="00B54813"/>
    <w:rsid w:val="00B613B4"/>
    <w:rsid w:val="00B61866"/>
    <w:rsid w:val="00B621DC"/>
    <w:rsid w:val="00B626DF"/>
    <w:rsid w:val="00B65103"/>
    <w:rsid w:val="00B6549C"/>
    <w:rsid w:val="00B65F3A"/>
    <w:rsid w:val="00B729FE"/>
    <w:rsid w:val="00B7421E"/>
    <w:rsid w:val="00B80881"/>
    <w:rsid w:val="00B81DAC"/>
    <w:rsid w:val="00B82F0A"/>
    <w:rsid w:val="00B8645B"/>
    <w:rsid w:val="00B87FA8"/>
    <w:rsid w:val="00B92F3A"/>
    <w:rsid w:val="00B9433E"/>
    <w:rsid w:val="00B957FC"/>
    <w:rsid w:val="00B97DFC"/>
    <w:rsid w:val="00BA3B99"/>
    <w:rsid w:val="00BA4C73"/>
    <w:rsid w:val="00BA611E"/>
    <w:rsid w:val="00BA788F"/>
    <w:rsid w:val="00BB1B9A"/>
    <w:rsid w:val="00BB2707"/>
    <w:rsid w:val="00BC0539"/>
    <w:rsid w:val="00BC3C4B"/>
    <w:rsid w:val="00BD4474"/>
    <w:rsid w:val="00BD56E9"/>
    <w:rsid w:val="00BE0766"/>
    <w:rsid w:val="00BE6B23"/>
    <w:rsid w:val="00BF110B"/>
    <w:rsid w:val="00BF2059"/>
    <w:rsid w:val="00BF2CE9"/>
    <w:rsid w:val="00BF33F6"/>
    <w:rsid w:val="00BF4693"/>
    <w:rsid w:val="00C05EA7"/>
    <w:rsid w:val="00C14E99"/>
    <w:rsid w:val="00C210F7"/>
    <w:rsid w:val="00C24DF9"/>
    <w:rsid w:val="00C3049D"/>
    <w:rsid w:val="00C3336C"/>
    <w:rsid w:val="00C33AF9"/>
    <w:rsid w:val="00C341F0"/>
    <w:rsid w:val="00C415CA"/>
    <w:rsid w:val="00C42C5F"/>
    <w:rsid w:val="00C532F3"/>
    <w:rsid w:val="00C555AD"/>
    <w:rsid w:val="00C56737"/>
    <w:rsid w:val="00C57178"/>
    <w:rsid w:val="00C600F5"/>
    <w:rsid w:val="00C65146"/>
    <w:rsid w:val="00C65329"/>
    <w:rsid w:val="00C66A08"/>
    <w:rsid w:val="00C7024C"/>
    <w:rsid w:val="00C70E7C"/>
    <w:rsid w:val="00C7282E"/>
    <w:rsid w:val="00C72C01"/>
    <w:rsid w:val="00C84B8D"/>
    <w:rsid w:val="00C956D2"/>
    <w:rsid w:val="00CB11EA"/>
    <w:rsid w:val="00CB19CC"/>
    <w:rsid w:val="00CB41EF"/>
    <w:rsid w:val="00CB6703"/>
    <w:rsid w:val="00CC32FA"/>
    <w:rsid w:val="00CC5621"/>
    <w:rsid w:val="00CD07D4"/>
    <w:rsid w:val="00CD192A"/>
    <w:rsid w:val="00CD3323"/>
    <w:rsid w:val="00CD4E8D"/>
    <w:rsid w:val="00CD6306"/>
    <w:rsid w:val="00CD74CD"/>
    <w:rsid w:val="00CE15D2"/>
    <w:rsid w:val="00CE3B1A"/>
    <w:rsid w:val="00CE50BA"/>
    <w:rsid w:val="00CE5855"/>
    <w:rsid w:val="00CE58DF"/>
    <w:rsid w:val="00CE75EB"/>
    <w:rsid w:val="00CF5955"/>
    <w:rsid w:val="00D01675"/>
    <w:rsid w:val="00D115C9"/>
    <w:rsid w:val="00D13C86"/>
    <w:rsid w:val="00D14B48"/>
    <w:rsid w:val="00D160C9"/>
    <w:rsid w:val="00D17297"/>
    <w:rsid w:val="00D21E5F"/>
    <w:rsid w:val="00D248A5"/>
    <w:rsid w:val="00D24A27"/>
    <w:rsid w:val="00D270AA"/>
    <w:rsid w:val="00D330F7"/>
    <w:rsid w:val="00D34F27"/>
    <w:rsid w:val="00D35E3B"/>
    <w:rsid w:val="00D4046C"/>
    <w:rsid w:val="00D42C1E"/>
    <w:rsid w:val="00D42C7C"/>
    <w:rsid w:val="00D50D50"/>
    <w:rsid w:val="00D55797"/>
    <w:rsid w:val="00D5637D"/>
    <w:rsid w:val="00D56E8C"/>
    <w:rsid w:val="00D6099E"/>
    <w:rsid w:val="00D638CA"/>
    <w:rsid w:val="00D651FA"/>
    <w:rsid w:val="00D66814"/>
    <w:rsid w:val="00D761CB"/>
    <w:rsid w:val="00D77D66"/>
    <w:rsid w:val="00D81664"/>
    <w:rsid w:val="00D81D72"/>
    <w:rsid w:val="00D824E6"/>
    <w:rsid w:val="00D828DA"/>
    <w:rsid w:val="00D83D95"/>
    <w:rsid w:val="00D93E61"/>
    <w:rsid w:val="00D961B2"/>
    <w:rsid w:val="00D97690"/>
    <w:rsid w:val="00DA10AF"/>
    <w:rsid w:val="00DA18B4"/>
    <w:rsid w:val="00DA33F3"/>
    <w:rsid w:val="00DA3DB4"/>
    <w:rsid w:val="00DB03C1"/>
    <w:rsid w:val="00DB4031"/>
    <w:rsid w:val="00DB57C1"/>
    <w:rsid w:val="00DB6338"/>
    <w:rsid w:val="00DB7A67"/>
    <w:rsid w:val="00DB7D9F"/>
    <w:rsid w:val="00DC042F"/>
    <w:rsid w:val="00DC24DE"/>
    <w:rsid w:val="00DC5BAA"/>
    <w:rsid w:val="00DC6B80"/>
    <w:rsid w:val="00DC74E9"/>
    <w:rsid w:val="00DD0721"/>
    <w:rsid w:val="00DD185C"/>
    <w:rsid w:val="00DD2352"/>
    <w:rsid w:val="00DD4350"/>
    <w:rsid w:val="00DD4D0E"/>
    <w:rsid w:val="00DD7CC4"/>
    <w:rsid w:val="00DE47F0"/>
    <w:rsid w:val="00DE7F64"/>
    <w:rsid w:val="00DF1025"/>
    <w:rsid w:val="00DF24F6"/>
    <w:rsid w:val="00DF25BE"/>
    <w:rsid w:val="00DF7290"/>
    <w:rsid w:val="00E050D0"/>
    <w:rsid w:val="00E054BD"/>
    <w:rsid w:val="00E07120"/>
    <w:rsid w:val="00E26A2A"/>
    <w:rsid w:val="00E332AE"/>
    <w:rsid w:val="00E34290"/>
    <w:rsid w:val="00E3622C"/>
    <w:rsid w:val="00E47107"/>
    <w:rsid w:val="00E55A8A"/>
    <w:rsid w:val="00E563F9"/>
    <w:rsid w:val="00E620D0"/>
    <w:rsid w:val="00E622D6"/>
    <w:rsid w:val="00E6488B"/>
    <w:rsid w:val="00E70A4B"/>
    <w:rsid w:val="00E720D1"/>
    <w:rsid w:val="00E74D1C"/>
    <w:rsid w:val="00E81852"/>
    <w:rsid w:val="00E90478"/>
    <w:rsid w:val="00E962F5"/>
    <w:rsid w:val="00E97108"/>
    <w:rsid w:val="00EA09A4"/>
    <w:rsid w:val="00EA102E"/>
    <w:rsid w:val="00EA4B84"/>
    <w:rsid w:val="00EA7516"/>
    <w:rsid w:val="00EB0E9B"/>
    <w:rsid w:val="00EB68C8"/>
    <w:rsid w:val="00EB6B04"/>
    <w:rsid w:val="00EB7B42"/>
    <w:rsid w:val="00EC2B64"/>
    <w:rsid w:val="00EC32F2"/>
    <w:rsid w:val="00EC37BB"/>
    <w:rsid w:val="00EC70A0"/>
    <w:rsid w:val="00ED0241"/>
    <w:rsid w:val="00ED2D36"/>
    <w:rsid w:val="00ED380F"/>
    <w:rsid w:val="00EE0032"/>
    <w:rsid w:val="00EF5406"/>
    <w:rsid w:val="00EF6441"/>
    <w:rsid w:val="00F122BB"/>
    <w:rsid w:val="00F141B5"/>
    <w:rsid w:val="00F15E9D"/>
    <w:rsid w:val="00F23252"/>
    <w:rsid w:val="00F23D78"/>
    <w:rsid w:val="00F26DA0"/>
    <w:rsid w:val="00F316B8"/>
    <w:rsid w:val="00F3401D"/>
    <w:rsid w:val="00F341ED"/>
    <w:rsid w:val="00F34525"/>
    <w:rsid w:val="00F3627E"/>
    <w:rsid w:val="00F424A8"/>
    <w:rsid w:val="00F458C9"/>
    <w:rsid w:val="00F52846"/>
    <w:rsid w:val="00F52984"/>
    <w:rsid w:val="00F53163"/>
    <w:rsid w:val="00F545E8"/>
    <w:rsid w:val="00F61E7E"/>
    <w:rsid w:val="00F628A2"/>
    <w:rsid w:val="00F651AA"/>
    <w:rsid w:val="00F65714"/>
    <w:rsid w:val="00F73A5B"/>
    <w:rsid w:val="00F741F9"/>
    <w:rsid w:val="00F748CD"/>
    <w:rsid w:val="00F8078B"/>
    <w:rsid w:val="00F81405"/>
    <w:rsid w:val="00F90099"/>
    <w:rsid w:val="00F90152"/>
    <w:rsid w:val="00F9022F"/>
    <w:rsid w:val="00F9453C"/>
    <w:rsid w:val="00F963EB"/>
    <w:rsid w:val="00F975D7"/>
    <w:rsid w:val="00FA09D4"/>
    <w:rsid w:val="00FA1D31"/>
    <w:rsid w:val="00FA2803"/>
    <w:rsid w:val="00FA37AD"/>
    <w:rsid w:val="00FA5009"/>
    <w:rsid w:val="00FA5B77"/>
    <w:rsid w:val="00FA662D"/>
    <w:rsid w:val="00FB4139"/>
    <w:rsid w:val="00FC06AB"/>
    <w:rsid w:val="00FC372B"/>
    <w:rsid w:val="00FD2A0A"/>
    <w:rsid w:val="00FD4CC4"/>
    <w:rsid w:val="00FD7A3C"/>
    <w:rsid w:val="00FE36DC"/>
    <w:rsid w:val="00FE6695"/>
    <w:rsid w:val="00FF1E13"/>
    <w:rsid w:val="00FF3478"/>
    <w:rsid w:val="00FF3C17"/>
    <w:rsid w:val="01847A6C"/>
    <w:rsid w:val="0286D4C2"/>
    <w:rsid w:val="03D4D42A"/>
    <w:rsid w:val="0588D8C4"/>
    <w:rsid w:val="05BE852D"/>
    <w:rsid w:val="05FCAED8"/>
    <w:rsid w:val="0AE0E59C"/>
    <w:rsid w:val="0AFBE96E"/>
    <w:rsid w:val="0B52C5B0"/>
    <w:rsid w:val="0CB3CB05"/>
    <w:rsid w:val="1351683D"/>
    <w:rsid w:val="14A89763"/>
    <w:rsid w:val="19142796"/>
    <w:rsid w:val="198FC9FE"/>
    <w:rsid w:val="19C81D9E"/>
    <w:rsid w:val="19CDE9FD"/>
    <w:rsid w:val="1AAFF7F7"/>
    <w:rsid w:val="1AC8ACBA"/>
    <w:rsid w:val="1C02832B"/>
    <w:rsid w:val="1C182F7F"/>
    <w:rsid w:val="1D612FF4"/>
    <w:rsid w:val="2032E69B"/>
    <w:rsid w:val="21238E10"/>
    <w:rsid w:val="224DD804"/>
    <w:rsid w:val="231D478D"/>
    <w:rsid w:val="233E2742"/>
    <w:rsid w:val="247BEB34"/>
    <w:rsid w:val="26769291"/>
    <w:rsid w:val="281262F2"/>
    <w:rsid w:val="2ACCEFAC"/>
    <w:rsid w:val="2BF1A7AE"/>
    <w:rsid w:val="30D1C073"/>
    <w:rsid w:val="359FF5A4"/>
    <w:rsid w:val="39CC44A3"/>
    <w:rsid w:val="3DC5DDAB"/>
    <w:rsid w:val="3F0934A8"/>
    <w:rsid w:val="41E30C51"/>
    <w:rsid w:val="45151EEF"/>
    <w:rsid w:val="47057562"/>
    <w:rsid w:val="47F83C01"/>
    <w:rsid w:val="484F86AE"/>
    <w:rsid w:val="50306227"/>
    <w:rsid w:val="5129FA80"/>
    <w:rsid w:val="51E6EA93"/>
    <w:rsid w:val="5405DC4B"/>
    <w:rsid w:val="54967714"/>
    <w:rsid w:val="5538BE63"/>
    <w:rsid w:val="566C2DB1"/>
    <w:rsid w:val="572386B2"/>
    <w:rsid w:val="5937566C"/>
    <w:rsid w:val="5A5B2774"/>
    <w:rsid w:val="5D2AA7EB"/>
    <w:rsid w:val="5FE4B9AE"/>
    <w:rsid w:val="61C2623E"/>
    <w:rsid w:val="6830E8A1"/>
    <w:rsid w:val="69FCF76C"/>
    <w:rsid w:val="6A98257C"/>
    <w:rsid w:val="6CD12F5C"/>
    <w:rsid w:val="6D806ED1"/>
    <w:rsid w:val="6D9794F3"/>
    <w:rsid w:val="6E5E759F"/>
    <w:rsid w:val="6FD40049"/>
    <w:rsid w:val="708059FD"/>
    <w:rsid w:val="70E0AB2A"/>
    <w:rsid w:val="71BB2758"/>
    <w:rsid w:val="764198CB"/>
    <w:rsid w:val="787830A4"/>
    <w:rsid w:val="7966C552"/>
    <w:rsid w:val="799055AD"/>
    <w:rsid w:val="7994A3BD"/>
    <w:rsid w:val="7B2D7302"/>
    <w:rsid w:val="7C28E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00CF86"/>
  <w15:docId w15:val="{0B9C08BA-A25C-4C78-9636-3C6595FD3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5E9D"/>
    <w:pPr>
      <w:spacing w:before="10" w:after="10"/>
    </w:pPr>
    <w:rPr>
      <w:color w:val="000000" w:themeColor="text1" w:themeShade="BF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551"/>
    <w:pPr>
      <w:keepNext/>
      <w:keepLines/>
      <w:pBdr>
        <w:top w:val="single" w:sz="4" w:space="2" w:color="999999" w:themeColor="text1" w:themeTint="66"/>
        <w:bottom w:val="single" w:sz="4" w:space="2" w:color="999999" w:themeColor="text1" w:themeTint="66"/>
      </w:pBdr>
      <w:spacing w:before="360" w:after="100"/>
      <w:outlineLvl w:val="0"/>
    </w:pPr>
    <w:rPr>
      <w:rFonts w:ascii="Arial" w:eastAsiaTheme="majorEastAsia" w:hAnsi="Arial" w:cstheme="majorBidi"/>
      <w:b/>
      <w:bCs/>
      <w:smallCaps/>
      <w:color w:val="273276" w:themeColor="accent2"/>
      <w:sz w:val="30"/>
      <w:szCs w:val="32"/>
    </w:rPr>
  </w:style>
  <w:style w:type="paragraph" w:styleId="Heading2">
    <w:name w:val="heading 2"/>
    <w:basedOn w:val="Normal"/>
    <w:next w:val="Normal"/>
    <w:link w:val="Heading2Char"/>
    <w:rsid w:val="001336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7C5B2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3A0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84551"/>
    <w:rPr>
      <w:rFonts w:ascii="Arial" w:eastAsiaTheme="majorEastAsia" w:hAnsi="Arial" w:cstheme="majorBidi"/>
      <w:b/>
      <w:bCs/>
      <w:smallCaps/>
      <w:color w:val="273276" w:themeColor="accent2"/>
      <w:sz w:val="30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7808C2"/>
    <w:pPr>
      <w:spacing w:before="0" w:after="800"/>
      <w:ind w:right="2880"/>
      <w:contextualSpacing/>
    </w:pPr>
    <w:rPr>
      <w:rFonts w:asciiTheme="majorHAnsi" w:eastAsiaTheme="majorEastAsia" w:hAnsiTheme="majorHAnsi" w:cstheme="majorBidi"/>
      <w:smallCaps/>
      <w:noProof/>
      <w:color w:val="273276" w:themeColor="accent2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808C2"/>
    <w:rPr>
      <w:rFonts w:asciiTheme="majorHAnsi" w:eastAsiaTheme="majorEastAsia" w:hAnsiTheme="majorHAnsi" w:cstheme="majorBidi"/>
      <w:smallCaps/>
      <w:noProof/>
      <w:color w:val="273276" w:themeColor="accent2"/>
      <w:kern w:val="28"/>
      <w:sz w:val="56"/>
      <w:szCs w:val="52"/>
    </w:rPr>
  </w:style>
  <w:style w:type="paragraph" w:customStyle="1" w:styleId="tagline">
    <w:name w:val="tagline"/>
    <w:basedOn w:val="Normal"/>
    <w:qFormat/>
    <w:rsid w:val="00FA662D"/>
    <w:pPr>
      <w:spacing w:line="254" w:lineRule="auto"/>
      <w:ind w:right="3060"/>
    </w:pPr>
    <w:rPr>
      <w:rFonts w:ascii="Arial" w:hAnsi="Arial"/>
      <w:color w:val="FFFFFF" w:themeColor="background1"/>
      <w:sz w:val="28"/>
    </w:rPr>
  </w:style>
  <w:style w:type="paragraph" w:customStyle="1" w:styleId="checklistindent">
    <w:name w:val="checklist indent"/>
    <w:basedOn w:val="Normal"/>
    <w:qFormat/>
    <w:rsid w:val="005F7573"/>
    <w:pPr>
      <w:spacing w:after="8"/>
      <w:ind w:left="357" w:hanging="357"/>
    </w:pPr>
  </w:style>
  <w:style w:type="paragraph" w:styleId="Header">
    <w:name w:val="header"/>
    <w:basedOn w:val="Normal"/>
    <w:link w:val="HeaderChar"/>
    <w:uiPriority w:val="99"/>
    <w:unhideWhenUsed/>
    <w:rsid w:val="008327FA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8327FA"/>
    <w:rPr>
      <w:color w:val="000000" w:themeColor="text1" w:themeShade="BF"/>
      <w:sz w:val="23"/>
    </w:rPr>
  </w:style>
  <w:style w:type="paragraph" w:styleId="Footer">
    <w:name w:val="footer"/>
    <w:basedOn w:val="Normal"/>
    <w:link w:val="FooterChar"/>
    <w:uiPriority w:val="99"/>
    <w:unhideWhenUsed/>
    <w:rsid w:val="008327FA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8327FA"/>
    <w:rPr>
      <w:color w:val="000000" w:themeColor="text1" w:themeShade="BF"/>
      <w:sz w:val="23"/>
    </w:rPr>
  </w:style>
  <w:style w:type="paragraph" w:styleId="BalloonText">
    <w:name w:val="Balloon Text"/>
    <w:basedOn w:val="Normal"/>
    <w:link w:val="BalloonTextChar"/>
    <w:semiHidden/>
    <w:unhideWhenUsed/>
    <w:rsid w:val="00EC37B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C37BB"/>
    <w:rPr>
      <w:rFonts w:ascii="Segoe UI" w:hAnsi="Segoe UI" w:cs="Segoe UI"/>
      <w:color w:val="000000" w:themeColor="text1" w:themeShade="BF"/>
      <w:sz w:val="18"/>
      <w:szCs w:val="18"/>
    </w:rPr>
  </w:style>
  <w:style w:type="table" w:styleId="TableGrid">
    <w:name w:val="Table Grid"/>
    <w:basedOn w:val="TableNormal"/>
    <w:rsid w:val="008A43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3552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52C8"/>
    <w:rPr>
      <w:color w:val="000000" w:themeColor="text1" w:themeShade="BF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552C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F31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F3109"/>
    <w:rPr>
      <w:b/>
      <w:bCs/>
      <w:color w:val="000000" w:themeColor="text1" w:themeShade="BF"/>
      <w:sz w:val="20"/>
      <w:szCs w:val="20"/>
    </w:rPr>
  </w:style>
  <w:style w:type="character" w:styleId="Hyperlink">
    <w:name w:val="Hyperlink"/>
    <w:basedOn w:val="DefaultParagraphFont"/>
    <w:rsid w:val="00E3622C"/>
    <w:rPr>
      <w:color w:val="FFC0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22C"/>
    <w:rPr>
      <w:color w:val="605E5C"/>
      <w:shd w:val="clear" w:color="auto" w:fill="E1DFDD"/>
    </w:rPr>
  </w:style>
  <w:style w:type="paragraph" w:styleId="Revision">
    <w:name w:val="Revision"/>
    <w:hidden/>
    <w:semiHidden/>
    <w:rsid w:val="00BE0766"/>
    <w:rPr>
      <w:color w:val="000000" w:themeColor="text1" w:themeShade="BF"/>
      <w:sz w:val="23"/>
    </w:rPr>
  </w:style>
  <w:style w:type="paragraph" w:styleId="ListBullet">
    <w:name w:val="List Bullet"/>
    <w:basedOn w:val="BodyText"/>
    <w:next w:val="Normal"/>
    <w:rsid w:val="00F34525"/>
    <w:pPr>
      <w:numPr>
        <w:numId w:val="37"/>
      </w:numPr>
      <w:spacing w:after="90" w:line="240" w:lineRule="auto"/>
      <w:jc w:val="left"/>
    </w:pPr>
  </w:style>
  <w:style w:type="paragraph" w:styleId="BodyText">
    <w:name w:val="Body Text"/>
    <w:basedOn w:val="Normal"/>
    <w:next w:val="Normal"/>
    <w:link w:val="BodyTextChar"/>
    <w:rsid w:val="00F34525"/>
    <w:pPr>
      <w:spacing w:before="0" w:after="120" w:line="250" w:lineRule="exact"/>
      <w:jc w:val="both"/>
    </w:pPr>
    <w:rPr>
      <w:rFonts w:ascii="Georgia" w:eastAsia="Times New Roman" w:hAnsi="Georgia" w:cs="Times New Roman"/>
      <w:color w:val="auto"/>
      <w:sz w:val="19"/>
      <w:lang w:val="en-CA"/>
    </w:rPr>
  </w:style>
  <w:style w:type="character" w:customStyle="1" w:styleId="BodyTextChar">
    <w:name w:val="Body Text Char"/>
    <w:basedOn w:val="DefaultParagraphFont"/>
    <w:link w:val="BodyText"/>
    <w:rsid w:val="00F34525"/>
    <w:rPr>
      <w:rFonts w:ascii="Georgia" w:eastAsia="Times New Roman" w:hAnsi="Georgia" w:cs="Times New Roman"/>
      <w:sz w:val="19"/>
      <w:lang w:val="en-CA"/>
    </w:rPr>
  </w:style>
  <w:style w:type="paragraph" w:styleId="ListBullet2">
    <w:name w:val="List Bullet 2"/>
    <w:basedOn w:val="ListBullet"/>
    <w:next w:val="Normal"/>
    <w:semiHidden/>
    <w:rsid w:val="00F34525"/>
    <w:pPr>
      <w:numPr>
        <w:ilvl w:val="1"/>
      </w:numPr>
    </w:pPr>
  </w:style>
  <w:style w:type="paragraph" w:styleId="ListBullet3">
    <w:name w:val="List Bullet 3"/>
    <w:basedOn w:val="ListBullet2"/>
    <w:next w:val="Normal"/>
    <w:semiHidden/>
    <w:rsid w:val="00F34525"/>
    <w:pPr>
      <w:numPr>
        <w:ilvl w:val="2"/>
      </w:numPr>
    </w:pPr>
  </w:style>
  <w:style w:type="paragraph" w:styleId="ListBullet4">
    <w:name w:val="List Bullet 4"/>
    <w:basedOn w:val="ListBullet3"/>
    <w:next w:val="Normal"/>
    <w:semiHidden/>
    <w:rsid w:val="00F34525"/>
    <w:pPr>
      <w:numPr>
        <w:ilvl w:val="3"/>
      </w:numPr>
    </w:pPr>
  </w:style>
  <w:style w:type="paragraph" w:styleId="ListBullet5">
    <w:name w:val="List Bullet 5"/>
    <w:basedOn w:val="ListBullet4"/>
    <w:next w:val="Normal"/>
    <w:semiHidden/>
    <w:rsid w:val="00F34525"/>
    <w:pPr>
      <w:numPr>
        <w:ilvl w:val="4"/>
      </w:numPr>
    </w:pPr>
  </w:style>
  <w:style w:type="character" w:styleId="FollowedHyperlink">
    <w:name w:val="FollowedHyperlink"/>
    <w:basedOn w:val="DefaultParagraphFont"/>
    <w:rsid w:val="00AF6F00"/>
    <w:rPr>
      <w:color w:val="96607D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rsid w:val="00133697"/>
    <w:rPr>
      <w:rFonts w:asciiTheme="majorHAnsi" w:eastAsiaTheme="majorEastAsia" w:hAnsiTheme="majorHAnsi" w:cstheme="majorBidi"/>
      <w:color w:val="7C5B21" w:themeColor="accent1" w:themeShade="BF"/>
      <w:sz w:val="26"/>
      <w:szCs w:val="26"/>
    </w:rPr>
  </w:style>
  <w:style w:type="paragraph" w:customStyle="1" w:styleId="SKFooter">
    <w:name w:val="SK Footer"/>
    <w:qFormat/>
    <w:rsid w:val="00134EB6"/>
    <w:pPr>
      <w:tabs>
        <w:tab w:val="center" w:pos="4536"/>
        <w:tab w:val="right" w:pos="9639"/>
      </w:tabs>
      <w:spacing w:after="60"/>
      <w:ind w:left="-567" w:right="-612"/>
      <w:jc w:val="center"/>
    </w:pPr>
    <w:rPr>
      <w:rFonts w:ascii="Calibri" w:hAnsi="Calibri"/>
      <w:color w:val="7F7F7F" w:themeColor="text1" w:themeTint="80"/>
      <w:sz w:val="18"/>
      <w:szCs w:val="18"/>
      <w:lang w:val="en-CA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gerra\AppData\Roaming\Microsoft\Templates\Career%20change%20checklist.dotx" TargetMode="External"/></Relationships>
</file>

<file path=word/theme/theme1.xml><?xml version="1.0" encoding="utf-8"?>
<a:theme xmlns:a="http://schemas.openxmlformats.org/drawingml/2006/main" name="CSS MS PPTX THEME2">
  <a:themeElements>
    <a:clrScheme name="CSS MS Word Theme">
      <a:dk1>
        <a:srgbClr val="000000"/>
      </a:dk1>
      <a:lt1>
        <a:sysClr val="window" lastClr="FFFFFF"/>
      </a:lt1>
      <a:dk2>
        <a:srgbClr val="606060"/>
      </a:dk2>
      <a:lt2>
        <a:srgbClr val="A6A6A6"/>
      </a:lt2>
      <a:accent1>
        <a:srgbClr val="A67B2D"/>
      </a:accent1>
      <a:accent2>
        <a:srgbClr val="273276"/>
      </a:accent2>
      <a:accent3>
        <a:srgbClr val="580AA8"/>
      </a:accent3>
      <a:accent4>
        <a:srgbClr val="00B0F0"/>
      </a:accent4>
      <a:accent5>
        <a:srgbClr val="009900"/>
      </a:accent5>
      <a:accent6>
        <a:srgbClr val="DE1212"/>
      </a:accent6>
      <a:hlink>
        <a:srgbClr val="FFC000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SS MS PPTX THEME2" id="{739068BD-2146-4675-BA8A-937FC726F358}" vid="{63BA25A2-A520-4666-A084-EDB7298AD09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BF97C00065A941B48C64C5FFA86BFB" ma:contentTypeVersion="5" ma:contentTypeDescription="Create a new document." ma:contentTypeScope="" ma:versionID="b1dffc1914f2fbc00532ead8d0f912b7">
  <xsd:schema xmlns:xsd="http://www.w3.org/2001/XMLSchema" xmlns:xs="http://www.w3.org/2001/XMLSchema" xmlns:p="http://schemas.microsoft.com/office/2006/metadata/properties" xmlns:ns2="f891643f-db06-4ff5-8865-3a2713b19515" xmlns:ns3="c101372d-eee0-48b9-b05f-edce10174b7c" targetNamespace="http://schemas.microsoft.com/office/2006/metadata/properties" ma:root="true" ma:fieldsID="16d0be58ca9d620fb8984c60a978e809" ns2:_="" ns3:_="">
    <xsd:import namespace="f891643f-db06-4ff5-8865-3a2713b19515"/>
    <xsd:import namespace="c101372d-eee0-48b9-b05f-edce10174b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1643f-db06-4ff5-8865-3a2713b19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1372d-eee0-48b9-b05f-edce10174b7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61424-CFB2-4143-ACBB-3B8CC037E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91643f-db06-4ff5-8865-3a2713b19515"/>
    <ds:schemaRef ds:uri="c101372d-eee0-48b9-b05f-edce10174b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67E0B3-CA9F-423F-95BB-C2C5272F5B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C805DA-6BF3-4C76-A2EC-14218D4FEB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370FF5-7AFF-435F-B05C-F597C009A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Career change checklist.dotx</Template>
  <TotalTime>55</TotalTime>
  <Pages>5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Client Verification Form (Individual)</vt:lpstr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Verification Form (Individual)</dc:title>
  <dc:subject/>
  <dc:creator>Susanne MacMahon</dc:creator>
  <cp:keywords/>
  <dc:description/>
  <cp:lastModifiedBy>Susanne MacMahon</cp:lastModifiedBy>
  <cp:revision>8</cp:revision>
  <dcterms:created xsi:type="dcterms:W3CDTF">2026-06-13T15:02:00Z</dcterms:created>
  <dcterms:modified xsi:type="dcterms:W3CDTF">2026-06-13T18:55:00Z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0x010100A2BF97C00065A941B48C64C5FFA86BFB</vt:lpwstr>
  </property>
  <property fmtid="{D5CDD505-2E9C-101B-9397-08002B2CF9AE}" pid="3" name="GrammarlyDocumentId">
    <vt:lpwstr>6aa1964a-62fa-4090-9595-af359821f0af</vt:lpwstr>
  </property>
</Properties>
</file>